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93" w:type="dxa"/>
        <w:tblInd w:w="-318" w:type="dxa"/>
        <w:tblLook w:val="01E0" w:firstRow="1" w:lastRow="1" w:firstColumn="1" w:lastColumn="1" w:noHBand="0" w:noVBand="0"/>
      </w:tblPr>
      <w:tblGrid>
        <w:gridCol w:w="2382"/>
        <w:gridCol w:w="249"/>
        <w:gridCol w:w="2120"/>
        <w:gridCol w:w="265"/>
        <w:gridCol w:w="81"/>
        <w:gridCol w:w="267"/>
        <w:gridCol w:w="1997"/>
        <w:gridCol w:w="283"/>
        <w:gridCol w:w="557"/>
        <w:gridCol w:w="236"/>
        <w:gridCol w:w="28"/>
        <w:gridCol w:w="1728"/>
      </w:tblGrid>
      <w:tr w:rsidR="00E34F3C" w:rsidRPr="004F4454" w14:paraId="0BCB8B0C" w14:textId="77777777" w:rsidTr="00A95018">
        <w:trPr>
          <w:trHeight w:val="1307"/>
        </w:trPr>
        <w:tc>
          <w:tcPr>
            <w:tcW w:w="10193" w:type="dxa"/>
            <w:gridSpan w:val="12"/>
            <w:shd w:val="clear" w:color="auto" w:fill="FFFFFF" w:themeFill="background1"/>
            <w:vAlign w:val="center"/>
          </w:tcPr>
          <w:p w14:paraId="0CA03C7E" w14:textId="77777777" w:rsidR="00942534" w:rsidRDefault="00942534"/>
          <w:tbl>
            <w:tblPr>
              <w:tblStyle w:val="Mkatabulky"/>
              <w:tblW w:w="0" w:type="auto"/>
              <w:tblLook w:val="04A0" w:firstRow="1" w:lastRow="0" w:firstColumn="1" w:lastColumn="0" w:noHBand="0" w:noVBand="1"/>
            </w:tblPr>
            <w:tblGrid>
              <w:gridCol w:w="2305"/>
              <w:gridCol w:w="1843"/>
              <w:gridCol w:w="1847"/>
              <w:gridCol w:w="1963"/>
              <w:gridCol w:w="2012"/>
            </w:tblGrid>
            <w:tr w:rsidR="000951A8" w14:paraId="10F9950B" w14:textId="77777777" w:rsidTr="00A95018">
              <w:trPr>
                <w:trHeight w:val="365"/>
              </w:trPr>
              <w:tc>
                <w:tcPr>
                  <w:tcW w:w="2305" w:type="dxa"/>
                </w:tcPr>
                <w:p w14:paraId="3EABD409" w14:textId="77777777" w:rsidR="000951A8" w:rsidRDefault="000951A8" w:rsidP="000951A8">
                  <w:pPr>
                    <w:spacing w:before="0" w:after="120"/>
                    <w:rPr>
                      <w:rFonts w:ascii="Arial" w:hAnsi="Arial" w:cs="Arial"/>
                    </w:rPr>
                  </w:pPr>
                  <w:r w:rsidRPr="00142BA4">
                    <w:rPr>
                      <w:b/>
                      <w:sz w:val="20"/>
                      <w:szCs w:val="20"/>
                      <w:u w:val="single"/>
                    </w:rPr>
                    <w:t>Třída:</w:t>
                  </w:r>
                </w:p>
              </w:tc>
              <w:tc>
                <w:tcPr>
                  <w:tcW w:w="1843" w:type="dxa"/>
                </w:tcPr>
                <w:p w14:paraId="60F23F20" w14:textId="77777777" w:rsidR="000951A8" w:rsidRDefault="000951A8" w:rsidP="00142BA4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847" w:type="dxa"/>
                </w:tcPr>
                <w:p w14:paraId="486C9101" w14:textId="77777777" w:rsidR="000951A8" w:rsidRDefault="000951A8" w:rsidP="00142BA4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963" w:type="dxa"/>
                </w:tcPr>
                <w:p w14:paraId="0803C02A" w14:textId="77777777" w:rsidR="000951A8" w:rsidRDefault="000951A8" w:rsidP="00142BA4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012" w:type="dxa"/>
                </w:tcPr>
                <w:p w14:paraId="12EFB4D9" w14:textId="77777777" w:rsidR="000951A8" w:rsidRDefault="000951A8" w:rsidP="000951A8">
                  <w:pPr>
                    <w:ind w:left="350" w:hanging="350"/>
                    <w:rPr>
                      <w:rFonts w:ascii="Arial" w:hAnsi="Arial" w:cs="Arial"/>
                    </w:rPr>
                  </w:pPr>
                </w:p>
              </w:tc>
            </w:tr>
            <w:tr w:rsidR="000951A8" w14:paraId="29676CB9" w14:textId="77777777" w:rsidTr="00A95018">
              <w:trPr>
                <w:trHeight w:val="302"/>
              </w:trPr>
              <w:tc>
                <w:tcPr>
                  <w:tcW w:w="2305" w:type="dxa"/>
                </w:tcPr>
                <w:p w14:paraId="51D780EA" w14:textId="77777777" w:rsidR="000951A8" w:rsidRDefault="0090399A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bookmarkStart w:id="0" w:name="Zaškrtávací1"/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bookmarkEnd w:id="0"/>
                  <w:r w:rsidR="000951A8">
                    <w:rPr>
                      <w:rFonts w:ascii="Arial" w:hAnsi="Arial" w:cs="Arial"/>
                    </w:rPr>
                    <w:t xml:space="preserve">  Třída štěňat</w:t>
                  </w:r>
                </w:p>
              </w:tc>
              <w:tc>
                <w:tcPr>
                  <w:tcW w:w="1843" w:type="dxa"/>
                </w:tcPr>
                <w:p w14:paraId="53797A82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dorostu</w:t>
                  </w:r>
                </w:p>
              </w:tc>
              <w:tc>
                <w:tcPr>
                  <w:tcW w:w="1847" w:type="dxa"/>
                </w:tcPr>
                <w:p w14:paraId="765D9D79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mladých</w:t>
                  </w:r>
                </w:p>
              </w:tc>
              <w:tc>
                <w:tcPr>
                  <w:tcW w:w="1963" w:type="dxa"/>
                </w:tcPr>
                <w:p w14:paraId="006F1968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Mezitřída</w:t>
                  </w:r>
                </w:p>
              </w:tc>
              <w:tc>
                <w:tcPr>
                  <w:tcW w:w="2012" w:type="dxa"/>
                  <w:vMerge w:val="restart"/>
                </w:tcPr>
                <w:p w14:paraId="412E545E" w14:textId="77777777" w:rsidR="000951A8" w:rsidRDefault="000951A8" w:rsidP="000951A8">
                  <w:pPr>
                    <w:ind w:left="350" w:hanging="350"/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mimo konkurenci</w:t>
                  </w:r>
                </w:p>
              </w:tc>
            </w:tr>
            <w:tr w:rsidR="000951A8" w14:paraId="376FD3C0" w14:textId="77777777" w:rsidTr="00A95018">
              <w:trPr>
                <w:trHeight w:val="289"/>
              </w:trPr>
              <w:tc>
                <w:tcPr>
                  <w:tcW w:w="2305" w:type="dxa"/>
                </w:tcPr>
                <w:p w14:paraId="7FC2BA96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otevřená</w:t>
                  </w:r>
                </w:p>
              </w:tc>
              <w:tc>
                <w:tcPr>
                  <w:tcW w:w="1843" w:type="dxa"/>
                </w:tcPr>
                <w:p w14:paraId="6C7D1456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vítězů</w:t>
                  </w:r>
                </w:p>
              </w:tc>
              <w:tc>
                <w:tcPr>
                  <w:tcW w:w="1847" w:type="dxa"/>
                </w:tcPr>
                <w:p w14:paraId="15820D39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veteránů</w:t>
                  </w:r>
                </w:p>
              </w:tc>
              <w:tc>
                <w:tcPr>
                  <w:tcW w:w="1963" w:type="dxa"/>
                </w:tcPr>
                <w:p w14:paraId="3941FF6D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Třída čestná</w:t>
                  </w:r>
                </w:p>
              </w:tc>
              <w:tc>
                <w:tcPr>
                  <w:tcW w:w="2012" w:type="dxa"/>
                  <w:vMerge/>
                </w:tcPr>
                <w:p w14:paraId="33F0C985" w14:textId="77777777" w:rsidR="000951A8" w:rsidRDefault="000951A8" w:rsidP="00142BA4">
                  <w:pPr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</w:tc>
            </w:tr>
            <w:tr w:rsidR="00942534" w14:paraId="692488AE" w14:textId="77777777" w:rsidTr="00942534">
              <w:trPr>
                <w:trHeight w:val="463"/>
              </w:trPr>
              <w:tc>
                <w:tcPr>
                  <w:tcW w:w="2305" w:type="dxa"/>
                </w:tcPr>
                <w:p w14:paraId="27805837" w14:textId="77777777" w:rsidR="00942534" w:rsidRDefault="00942534" w:rsidP="00C03AC7">
                  <w:pPr>
                    <w:spacing w:before="80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</w:tc>
              <w:tc>
                <w:tcPr>
                  <w:tcW w:w="1843" w:type="dxa"/>
                </w:tcPr>
                <w:p w14:paraId="01C50CD4" w14:textId="77777777" w:rsidR="00942534" w:rsidRDefault="00942534" w:rsidP="00C03AC7">
                  <w:pPr>
                    <w:spacing w:before="8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847" w:type="dxa"/>
                </w:tcPr>
                <w:p w14:paraId="7F89C221" w14:textId="77777777" w:rsidR="00942534" w:rsidRDefault="00942534" w:rsidP="00C03AC7">
                  <w:pPr>
                    <w:spacing w:before="8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1963" w:type="dxa"/>
                </w:tcPr>
                <w:p w14:paraId="62E97721" w14:textId="77777777" w:rsidR="00942534" w:rsidRDefault="00942534" w:rsidP="00C03AC7">
                  <w:pPr>
                    <w:spacing w:before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012" w:type="dxa"/>
                </w:tcPr>
                <w:p w14:paraId="318C2998" w14:textId="77777777" w:rsidR="00942534" w:rsidRDefault="00942534" w:rsidP="00C03AC7">
                  <w:pPr>
                    <w:spacing w:before="80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</w:tc>
            </w:tr>
            <w:tr w:rsidR="000951A8" w14:paraId="2FCECAEC" w14:textId="77777777" w:rsidTr="00A95018">
              <w:trPr>
                <w:trHeight w:val="208"/>
              </w:trPr>
              <w:tc>
                <w:tcPr>
                  <w:tcW w:w="2305" w:type="dxa"/>
                </w:tcPr>
                <w:p w14:paraId="581B3DD2" w14:textId="7A3D56C2" w:rsidR="000951A8" w:rsidRDefault="000951A8" w:rsidP="00C03AC7">
                  <w:pPr>
                    <w:spacing w:before="80"/>
                    <w:rPr>
                      <w:rFonts w:ascii="Arial" w:hAnsi="Arial" w:cs="Arial"/>
                    </w:rPr>
                  </w:pPr>
                  <w:r>
                    <w:rPr>
                      <w:b/>
                      <w:sz w:val="20"/>
                      <w:szCs w:val="20"/>
                      <w:u w:val="single"/>
                    </w:rPr>
                    <w:t>Pohlaví</w:t>
                  </w:r>
                  <w:r w:rsidRPr="00142BA4">
                    <w:rPr>
                      <w:b/>
                      <w:sz w:val="20"/>
                      <w:szCs w:val="20"/>
                      <w:u w:val="single"/>
                    </w:rPr>
                    <w:t>:</w:t>
                  </w:r>
                </w:p>
              </w:tc>
              <w:tc>
                <w:tcPr>
                  <w:tcW w:w="1843" w:type="dxa"/>
                </w:tcPr>
                <w:p w14:paraId="281F8FA9" w14:textId="77777777" w:rsidR="000951A8" w:rsidRDefault="000951A8" w:rsidP="00C03AC7">
                  <w:pPr>
                    <w:spacing w:before="8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Pes</w:t>
                  </w:r>
                </w:p>
              </w:tc>
              <w:tc>
                <w:tcPr>
                  <w:tcW w:w="1847" w:type="dxa"/>
                </w:tcPr>
                <w:p w14:paraId="5DD70F39" w14:textId="77777777" w:rsidR="000951A8" w:rsidRDefault="000951A8" w:rsidP="00C03AC7">
                  <w:pPr>
                    <w:spacing w:before="80"/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fldChar w:fldCharType="begin">
                      <w:ffData>
                        <w:name w:val="Zaškrtávací1"/>
                        <w:enabled/>
                        <w:calcOnExit w:val="0"/>
                        <w:checkBox>
                          <w:size w:val="22"/>
                          <w:default w:val="0"/>
                        </w:checkBox>
                      </w:ffData>
                    </w:fldChar>
                  </w:r>
                  <w:r>
                    <w:rPr>
                      <w:rFonts w:ascii="Arial" w:hAnsi="Arial" w:cs="Arial"/>
                    </w:rPr>
                    <w:instrText xml:space="preserve"> FORMCHECKBOX </w:instrText>
                  </w:r>
                  <w:r>
                    <w:rPr>
                      <w:rFonts w:ascii="Arial" w:hAnsi="Arial" w:cs="Arial"/>
                    </w:rPr>
                  </w:r>
                  <w:r>
                    <w:rPr>
                      <w:rFonts w:ascii="Arial" w:hAnsi="Arial" w:cs="Arial"/>
                    </w:rPr>
                    <w:fldChar w:fldCharType="separate"/>
                  </w:r>
                  <w:r>
                    <w:rPr>
                      <w:rFonts w:ascii="Arial" w:hAnsi="Arial" w:cs="Arial"/>
                    </w:rPr>
                    <w:fldChar w:fldCharType="end"/>
                  </w:r>
                  <w:r>
                    <w:rPr>
                      <w:rFonts w:ascii="Arial" w:hAnsi="Arial" w:cs="Arial"/>
                    </w:rPr>
                    <w:t xml:space="preserve">  Fena</w:t>
                  </w:r>
                </w:p>
              </w:tc>
              <w:tc>
                <w:tcPr>
                  <w:tcW w:w="1963" w:type="dxa"/>
                </w:tcPr>
                <w:p w14:paraId="1E6FECD4" w14:textId="77777777" w:rsidR="000951A8" w:rsidRDefault="000951A8" w:rsidP="00C03AC7">
                  <w:pPr>
                    <w:spacing w:before="0"/>
                    <w:rPr>
                      <w:rFonts w:ascii="Arial" w:hAnsi="Arial" w:cs="Arial"/>
                    </w:rPr>
                  </w:pPr>
                </w:p>
                <w:p w14:paraId="46DD42CD" w14:textId="77777777" w:rsidR="001B1D3B" w:rsidRDefault="001B1D3B" w:rsidP="00C03AC7">
                  <w:pPr>
                    <w:spacing w:before="0"/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2012" w:type="dxa"/>
                </w:tcPr>
                <w:p w14:paraId="31589EBF" w14:textId="77777777" w:rsidR="000951A8" w:rsidRDefault="000951A8" w:rsidP="00C03AC7">
                  <w:pPr>
                    <w:spacing w:before="80"/>
                    <w:rPr>
                      <w:b/>
                      <w:sz w:val="20"/>
                      <w:szCs w:val="20"/>
                      <w:u w:val="single"/>
                    </w:rPr>
                  </w:pPr>
                </w:p>
              </w:tc>
            </w:tr>
          </w:tbl>
          <w:p w14:paraId="2B4B88CB" w14:textId="77777777" w:rsidR="00F147A6" w:rsidRPr="00142BA4" w:rsidRDefault="00F147A6" w:rsidP="00142BA4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E34F3C" w:rsidRPr="003A39BA" w14:paraId="5404E60D" w14:textId="77777777" w:rsidTr="00942534">
        <w:trPr>
          <w:trHeight w:val="475"/>
        </w:trPr>
        <w:tc>
          <w:tcPr>
            <w:tcW w:w="10193" w:type="dxa"/>
            <w:gridSpan w:val="12"/>
            <w:tcBorders>
              <w:left w:val="nil"/>
              <w:right w:val="nil"/>
            </w:tcBorders>
          </w:tcPr>
          <w:p w14:paraId="1AA200C9" w14:textId="77777777" w:rsidR="00E34F3C" w:rsidRPr="00783D73" w:rsidRDefault="00E34F3C">
            <w:pPr>
              <w:rPr>
                <w:i/>
                <w:color w:val="244061" w:themeColor="accent1" w:themeShade="80"/>
                <w:sz w:val="2"/>
                <w:szCs w:val="2"/>
              </w:rPr>
            </w:pPr>
          </w:p>
        </w:tc>
      </w:tr>
      <w:tr w:rsidR="009D019B" w:rsidRPr="004F4454" w14:paraId="52908B0D" w14:textId="77777777" w:rsidTr="00942534">
        <w:trPr>
          <w:trHeight w:val="510"/>
        </w:trPr>
        <w:tc>
          <w:tcPr>
            <w:tcW w:w="10193" w:type="dxa"/>
            <w:gridSpan w:val="12"/>
            <w:tcBorders>
              <w:top w:val="nil"/>
              <w:left w:val="nil"/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5AFA620E" w14:textId="56D90979" w:rsidR="009D019B" w:rsidRPr="00E25459" w:rsidRDefault="009D019B" w:rsidP="009D019B">
            <w:pPr>
              <w:rPr>
                <w:b/>
                <w:color w:val="002060"/>
              </w:rPr>
            </w:pPr>
          </w:p>
        </w:tc>
      </w:tr>
      <w:tr w:rsidR="009D019B" w:rsidRPr="004F4454" w14:paraId="58C5EFC1" w14:textId="77777777" w:rsidTr="00A95018">
        <w:trPr>
          <w:trHeight w:val="139"/>
        </w:trPr>
        <w:tc>
          <w:tcPr>
            <w:tcW w:w="4751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0E335502" w14:textId="31ABEE7B" w:rsidR="009D019B" w:rsidRPr="004F4454" w:rsidRDefault="009D019B" w:rsidP="009D019B">
            <w:r>
              <w:t>Jméno psa a chovatelská stanice</w:t>
            </w:r>
          </w:p>
        </w:tc>
        <w:tc>
          <w:tcPr>
            <w:tcW w:w="265" w:type="dxa"/>
          </w:tcPr>
          <w:p w14:paraId="6250D4B0" w14:textId="5BB7F429" w:rsidR="009D019B" w:rsidRPr="004F4454" w:rsidRDefault="009D019B" w:rsidP="009D019B"/>
        </w:tc>
        <w:tc>
          <w:tcPr>
            <w:tcW w:w="3421" w:type="dxa"/>
            <w:gridSpan w:val="6"/>
            <w:tcBorders>
              <w:top w:val="single" w:sz="2" w:space="0" w:color="auto"/>
              <w:left w:val="nil"/>
              <w:right w:val="nil"/>
            </w:tcBorders>
          </w:tcPr>
          <w:p w14:paraId="51FC4F29" w14:textId="59DBAE3B" w:rsidR="009D019B" w:rsidRPr="004F4454" w:rsidRDefault="009D019B" w:rsidP="009D019B"/>
        </w:tc>
        <w:tc>
          <w:tcPr>
            <w:tcW w:w="1754" w:type="dxa"/>
            <w:gridSpan w:val="2"/>
          </w:tcPr>
          <w:p w14:paraId="5775AEF6" w14:textId="5A390E05" w:rsidR="009D019B" w:rsidRPr="004F4454" w:rsidRDefault="009D019B" w:rsidP="009D019B"/>
        </w:tc>
      </w:tr>
      <w:tr w:rsidR="009D019B" w:rsidRPr="004F4454" w14:paraId="56D7E483" w14:textId="77777777" w:rsidTr="00942534">
        <w:trPr>
          <w:trHeight w:val="510"/>
        </w:trPr>
        <w:tc>
          <w:tcPr>
            <w:tcW w:w="4751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3C8B9787" w14:textId="5F4D5B8B" w:rsidR="009D019B" w:rsidRPr="00E25459" w:rsidRDefault="009D019B" w:rsidP="009D019B">
            <w:pPr>
              <w:rPr>
                <w:b/>
                <w:color w:val="002060"/>
              </w:rPr>
            </w:pPr>
          </w:p>
        </w:tc>
        <w:tc>
          <w:tcPr>
            <w:tcW w:w="265" w:type="dxa"/>
            <w:vAlign w:val="center"/>
          </w:tcPr>
          <w:p w14:paraId="5240FCC5" w14:textId="2FF176A2" w:rsidR="009D019B" w:rsidRPr="004F4454" w:rsidRDefault="009D019B" w:rsidP="009D019B"/>
        </w:tc>
        <w:tc>
          <w:tcPr>
            <w:tcW w:w="5176" w:type="dxa"/>
            <w:gridSpan w:val="8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222DEC88" w14:textId="35BDD59D" w:rsidR="009D019B" w:rsidRPr="00E25459" w:rsidRDefault="009D019B" w:rsidP="009D019B">
            <w:pPr>
              <w:rPr>
                <w:b/>
                <w:color w:val="002060"/>
              </w:rPr>
            </w:pPr>
          </w:p>
        </w:tc>
      </w:tr>
      <w:tr w:rsidR="009F15B4" w:rsidRPr="004F4454" w14:paraId="71D18A90" w14:textId="77777777" w:rsidTr="00A95018">
        <w:trPr>
          <w:trHeight w:val="75"/>
        </w:trPr>
        <w:tc>
          <w:tcPr>
            <w:tcW w:w="2382" w:type="dxa"/>
            <w:tcBorders>
              <w:top w:val="single" w:sz="2" w:space="0" w:color="auto"/>
              <w:left w:val="nil"/>
              <w:right w:val="nil"/>
            </w:tcBorders>
          </w:tcPr>
          <w:p w14:paraId="33665DE4" w14:textId="4E4CD1FB" w:rsidR="009F15B4" w:rsidRPr="004F4454" w:rsidRDefault="009F15B4" w:rsidP="009F15B4">
            <w:r>
              <w:t>Datum narození</w:t>
            </w:r>
          </w:p>
        </w:tc>
        <w:tc>
          <w:tcPr>
            <w:tcW w:w="249" w:type="dxa"/>
          </w:tcPr>
          <w:p w14:paraId="792CC7AB" w14:textId="0B89033A" w:rsidR="009F15B4" w:rsidRPr="004F4454" w:rsidRDefault="009F15B4" w:rsidP="009F15B4"/>
        </w:tc>
        <w:tc>
          <w:tcPr>
            <w:tcW w:w="2119" w:type="dxa"/>
            <w:tcBorders>
              <w:top w:val="single" w:sz="2" w:space="0" w:color="auto"/>
              <w:left w:val="nil"/>
              <w:right w:val="nil"/>
            </w:tcBorders>
          </w:tcPr>
          <w:p w14:paraId="45F4F524" w14:textId="6926AB5D" w:rsidR="009F15B4" w:rsidRPr="004F4454" w:rsidRDefault="009F15B4" w:rsidP="009F15B4"/>
        </w:tc>
        <w:tc>
          <w:tcPr>
            <w:tcW w:w="265" w:type="dxa"/>
          </w:tcPr>
          <w:p w14:paraId="616D3008" w14:textId="5D60E464" w:rsidR="009F15B4" w:rsidRPr="004F4454" w:rsidRDefault="009F15B4" w:rsidP="009F15B4"/>
        </w:tc>
        <w:tc>
          <w:tcPr>
            <w:tcW w:w="5176" w:type="dxa"/>
            <w:gridSpan w:val="8"/>
            <w:tcBorders>
              <w:top w:val="single" w:sz="2" w:space="0" w:color="auto"/>
              <w:left w:val="nil"/>
            </w:tcBorders>
          </w:tcPr>
          <w:p w14:paraId="34D88776" w14:textId="18B896B8" w:rsidR="009F15B4" w:rsidRPr="004F4454" w:rsidRDefault="009F15B4" w:rsidP="009F15B4">
            <w:r>
              <w:t>Číslo zápisu</w:t>
            </w:r>
          </w:p>
        </w:tc>
      </w:tr>
      <w:tr w:rsidR="009F15B4" w:rsidRPr="004F4454" w14:paraId="1CEAB054" w14:textId="77777777" w:rsidTr="00942534">
        <w:trPr>
          <w:trHeight w:val="510"/>
        </w:trPr>
        <w:tc>
          <w:tcPr>
            <w:tcW w:w="10193" w:type="dxa"/>
            <w:gridSpan w:val="12"/>
            <w:tcBorders>
              <w:left w:val="nil"/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0EBDA835" w14:textId="224D85E3" w:rsidR="009F15B4" w:rsidRPr="00E25459" w:rsidRDefault="009F15B4" w:rsidP="009F15B4">
            <w:pPr>
              <w:spacing w:before="0"/>
              <w:rPr>
                <w:b/>
                <w:color w:val="002060"/>
              </w:rPr>
            </w:pPr>
          </w:p>
        </w:tc>
      </w:tr>
      <w:tr w:rsidR="009F15B4" w:rsidRPr="004F4454" w14:paraId="7F551572" w14:textId="77777777" w:rsidTr="00A95018">
        <w:trPr>
          <w:trHeight w:val="171"/>
        </w:trPr>
        <w:tc>
          <w:tcPr>
            <w:tcW w:w="10193" w:type="dxa"/>
            <w:gridSpan w:val="12"/>
            <w:tcBorders>
              <w:top w:val="single" w:sz="2" w:space="0" w:color="auto"/>
              <w:left w:val="nil"/>
            </w:tcBorders>
          </w:tcPr>
          <w:p w14:paraId="727B4D65" w14:textId="0CE14E6E" w:rsidR="009F15B4" w:rsidRDefault="009F15B4" w:rsidP="009F15B4">
            <w:r>
              <w:t>Otec</w:t>
            </w:r>
          </w:p>
        </w:tc>
      </w:tr>
      <w:tr w:rsidR="009F15B4" w:rsidRPr="004F4454" w14:paraId="6275D205" w14:textId="77777777" w:rsidTr="00942534">
        <w:trPr>
          <w:trHeight w:val="510"/>
        </w:trPr>
        <w:tc>
          <w:tcPr>
            <w:tcW w:w="10193" w:type="dxa"/>
            <w:gridSpan w:val="12"/>
            <w:tcBorders>
              <w:left w:val="nil"/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7E24BD0F" w14:textId="131629B0" w:rsidR="009F15B4" w:rsidRPr="00E25459" w:rsidRDefault="009F15B4" w:rsidP="009F15B4">
            <w:pPr>
              <w:rPr>
                <w:b/>
                <w:color w:val="002060"/>
              </w:rPr>
            </w:pPr>
          </w:p>
        </w:tc>
      </w:tr>
      <w:tr w:rsidR="009F15B4" w:rsidRPr="004F4454" w14:paraId="71B677E2" w14:textId="77777777" w:rsidTr="00A95018">
        <w:trPr>
          <w:trHeight w:val="95"/>
        </w:trPr>
        <w:tc>
          <w:tcPr>
            <w:tcW w:w="10193" w:type="dxa"/>
            <w:gridSpan w:val="12"/>
            <w:tcBorders>
              <w:top w:val="single" w:sz="2" w:space="0" w:color="auto"/>
              <w:left w:val="nil"/>
            </w:tcBorders>
          </w:tcPr>
          <w:p w14:paraId="5D070778" w14:textId="6FF16290" w:rsidR="009F15B4" w:rsidRDefault="009F15B4" w:rsidP="009F15B4">
            <w:r>
              <w:t>Matka</w:t>
            </w:r>
          </w:p>
        </w:tc>
      </w:tr>
      <w:tr w:rsidR="009F15B4" w:rsidRPr="004F4454" w14:paraId="3520AEE1" w14:textId="77777777" w:rsidTr="00942534">
        <w:trPr>
          <w:trHeight w:val="510"/>
        </w:trPr>
        <w:tc>
          <w:tcPr>
            <w:tcW w:w="10193" w:type="dxa"/>
            <w:gridSpan w:val="12"/>
            <w:tcBorders>
              <w:left w:val="nil"/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00220B85" w14:textId="5449FEB5" w:rsidR="009F15B4" w:rsidRPr="00E25459" w:rsidRDefault="009F15B4" w:rsidP="009F15B4">
            <w:pPr>
              <w:rPr>
                <w:b/>
                <w:color w:val="002060"/>
              </w:rPr>
            </w:pPr>
          </w:p>
        </w:tc>
      </w:tr>
      <w:tr w:rsidR="009F15B4" w:rsidRPr="004F4454" w14:paraId="0D537D18" w14:textId="77777777" w:rsidTr="00A95018">
        <w:trPr>
          <w:trHeight w:val="202"/>
        </w:trPr>
        <w:tc>
          <w:tcPr>
            <w:tcW w:w="10193" w:type="dxa"/>
            <w:gridSpan w:val="12"/>
            <w:tcBorders>
              <w:top w:val="single" w:sz="2" w:space="0" w:color="auto"/>
              <w:left w:val="nil"/>
            </w:tcBorders>
          </w:tcPr>
          <w:p w14:paraId="41E1C51B" w14:textId="4EB6A4A6" w:rsidR="009F15B4" w:rsidRDefault="009F15B4" w:rsidP="009F15B4">
            <w:r>
              <w:t xml:space="preserve">Chovatel </w:t>
            </w:r>
          </w:p>
        </w:tc>
      </w:tr>
      <w:tr w:rsidR="009F15B4" w:rsidRPr="004F4454" w14:paraId="3A76D5CF" w14:textId="77777777" w:rsidTr="00942534">
        <w:trPr>
          <w:trHeight w:val="510"/>
        </w:trPr>
        <w:tc>
          <w:tcPr>
            <w:tcW w:w="10193" w:type="dxa"/>
            <w:gridSpan w:val="12"/>
            <w:tcBorders>
              <w:left w:val="nil"/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56F2C4DA" w14:textId="35BD4151" w:rsidR="009F15B4" w:rsidRPr="00E25459" w:rsidRDefault="009F15B4" w:rsidP="009F15B4">
            <w:pPr>
              <w:rPr>
                <w:b/>
                <w:color w:val="002060"/>
              </w:rPr>
            </w:pPr>
          </w:p>
        </w:tc>
      </w:tr>
      <w:tr w:rsidR="009F15B4" w:rsidRPr="004F4454" w14:paraId="07FD4FF5" w14:textId="77777777" w:rsidTr="00A95018">
        <w:trPr>
          <w:trHeight w:val="289"/>
        </w:trPr>
        <w:tc>
          <w:tcPr>
            <w:tcW w:w="10193" w:type="dxa"/>
            <w:gridSpan w:val="12"/>
            <w:tcBorders>
              <w:top w:val="single" w:sz="2" w:space="0" w:color="auto"/>
              <w:left w:val="nil"/>
            </w:tcBorders>
          </w:tcPr>
          <w:p w14:paraId="7BF52E47" w14:textId="1527ED39" w:rsidR="009F15B4" w:rsidRDefault="009F15B4" w:rsidP="009F15B4">
            <w:r>
              <w:t>Majitel</w:t>
            </w:r>
          </w:p>
        </w:tc>
      </w:tr>
      <w:tr w:rsidR="009F15B4" w:rsidRPr="004F4454" w14:paraId="1DB4B05C" w14:textId="77777777" w:rsidTr="00942534">
        <w:trPr>
          <w:trHeight w:val="510"/>
        </w:trPr>
        <w:tc>
          <w:tcPr>
            <w:tcW w:w="4751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1BF12EB7" w14:textId="387F98EB" w:rsidR="009F15B4" w:rsidRPr="00E25459" w:rsidRDefault="009F15B4" w:rsidP="009F15B4">
            <w:pPr>
              <w:rPr>
                <w:b/>
                <w:color w:val="002060"/>
              </w:rPr>
            </w:pPr>
          </w:p>
        </w:tc>
        <w:tc>
          <w:tcPr>
            <w:tcW w:w="265" w:type="dxa"/>
            <w:vAlign w:val="bottom"/>
          </w:tcPr>
          <w:p w14:paraId="0E99EB9D" w14:textId="1BE8A85F" w:rsidR="009F15B4" w:rsidRPr="004F4454" w:rsidRDefault="009F15B4" w:rsidP="009F15B4"/>
        </w:tc>
        <w:tc>
          <w:tcPr>
            <w:tcW w:w="2345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41F0A44D" w14:textId="12B16E3C" w:rsidR="009F15B4" w:rsidRPr="00E25459" w:rsidRDefault="009F15B4" w:rsidP="009F15B4">
            <w:pPr>
              <w:rPr>
                <w:b/>
                <w:color w:val="002060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  <w:vAlign w:val="bottom"/>
          </w:tcPr>
          <w:p w14:paraId="47DBF5A3" w14:textId="0B7ED61C" w:rsidR="009F15B4" w:rsidRPr="004F4454" w:rsidRDefault="009F15B4" w:rsidP="009F15B4"/>
        </w:tc>
        <w:tc>
          <w:tcPr>
            <w:tcW w:w="2547" w:type="dxa"/>
            <w:gridSpan w:val="4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5C6B5BFC" w14:textId="6AC37792" w:rsidR="009F15B4" w:rsidRPr="00E25459" w:rsidRDefault="009F15B4" w:rsidP="009F15B4">
            <w:pPr>
              <w:rPr>
                <w:b/>
                <w:color w:val="002060"/>
              </w:rPr>
            </w:pPr>
          </w:p>
        </w:tc>
      </w:tr>
      <w:tr w:rsidR="009F15B4" w:rsidRPr="004F4454" w14:paraId="775D7727" w14:textId="77777777" w:rsidTr="00A95018">
        <w:trPr>
          <w:trHeight w:val="180"/>
        </w:trPr>
        <w:tc>
          <w:tcPr>
            <w:tcW w:w="4751" w:type="dxa"/>
            <w:gridSpan w:val="3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37DE7CC9" w14:textId="054575BD" w:rsidR="009F15B4" w:rsidRPr="004F4454" w:rsidRDefault="009F15B4" w:rsidP="009F15B4">
            <w:r>
              <w:t>Ulice</w:t>
            </w:r>
          </w:p>
        </w:tc>
        <w:tc>
          <w:tcPr>
            <w:tcW w:w="265" w:type="dxa"/>
          </w:tcPr>
          <w:p w14:paraId="6D65E9CF" w14:textId="479000D4" w:rsidR="009F15B4" w:rsidRPr="004F4454" w:rsidRDefault="009F15B4" w:rsidP="009F15B4"/>
        </w:tc>
        <w:tc>
          <w:tcPr>
            <w:tcW w:w="5176" w:type="dxa"/>
            <w:gridSpan w:val="8"/>
          </w:tcPr>
          <w:p w14:paraId="79C78C47" w14:textId="44430CD9" w:rsidR="009F15B4" w:rsidRPr="004F4454" w:rsidRDefault="009F15B4" w:rsidP="009F15B4">
            <w:r>
              <w:t>Č.p.                                                  PSČ</w:t>
            </w:r>
          </w:p>
        </w:tc>
      </w:tr>
      <w:tr w:rsidR="009F15B4" w:rsidRPr="004F4454" w14:paraId="12E5405A" w14:textId="77777777" w:rsidTr="00942534">
        <w:trPr>
          <w:trHeight w:val="510"/>
        </w:trPr>
        <w:tc>
          <w:tcPr>
            <w:tcW w:w="4751" w:type="dxa"/>
            <w:gridSpan w:val="3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57B0FAA5" w14:textId="121A36B5" w:rsidR="009F15B4" w:rsidRPr="00E25459" w:rsidRDefault="009F15B4" w:rsidP="009F15B4">
            <w:pPr>
              <w:rPr>
                <w:b/>
                <w:color w:val="002060"/>
              </w:rPr>
            </w:pPr>
          </w:p>
        </w:tc>
        <w:tc>
          <w:tcPr>
            <w:tcW w:w="265" w:type="dxa"/>
            <w:vAlign w:val="center"/>
          </w:tcPr>
          <w:p w14:paraId="3B8C5FF0" w14:textId="7A7CA751" w:rsidR="009F15B4" w:rsidRPr="00E25459" w:rsidRDefault="009F15B4" w:rsidP="009F15B4">
            <w:pPr>
              <w:rPr>
                <w:b/>
                <w:color w:val="002060"/>
              </w:rPr>
            </w:pPr>
          </w:p>
        </w:tc>
        <w:tc>
          <w:tcPr>
            <w:tcW w:w="3185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1349456B" w14:textId="3BDEBB47" w:rsidR="009F15B4" w:rsidRPr="00E25459" w:rsidRDefault="009F15B4" w:rsidP="009F15B4">
            <w:pPr>
              <w:rPr>
                <w:b/>
                <w:color w:val="002060"/>
              </w:rPr>
            </w:pPr>
          </w:p>
        </w:tc>
        <w:tc>
          <w:tcPr>
            <w:tcW w:w="235" w:type="dxa"/>
            <w:tcBorders>
              <w:top w:val="nil"/>
              <w:left w:val="nil"/>
              <w:right w:val="nil"/>
            </w:tcBorders>
            <w:vAlign w:val="center"/>
          </w:tcPr>
          <w:p w14:paraId="7CF8DB6E" w14:textId="1B2BDA9F" w:rsidR="009F15B4" w:rsidRPr="00E25459" w:rsidRDefault="009F15B4" w:rsidP="009F15B4">
            <w:pPr>
              <w:rPr>
                <w:b/>
                <w:color w:val="002060"/>
              </w:rPr>
            </w:pPr>
          </w:p>
        </w:tc>
        <w:tc>
          <w:tcPr>
            <w:tcW w:w="1754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720708B0" w14:textId="67CF01A4" w:rsidR="009F15B4" w:rsidRPr="00E25459" w:rsidRDefault="009F15B4" w:rsidP="009F15B4">
            <w:pPr>
              <w:rPr>
                <w:b/>
                <w:color w:val="002060"/>
              </w:rPr>
            </w:pPr>
          </w:p>
        </w:tc>
      </w:tr>
      <w:tr w:rsidR="009F15B4" w:rsidRPr="004F4454" w14:paraId="48192702" w14:textId="77777777" w:rsidTr="00A95018">
        <w:trPr>
          <w:trHeight w:val="89"/>
        </w:trPr>
        <w:tc>
          <w:tcPr>
            <w:tcW w:w="4751" w:type="dxa"/>
            <w:gridSpan w:val="3"/>
            <w:tcBorders>
              <w:top w:val="single" w:sz="2" w:space="0" w:color="auto"/>
              <w:left w:val="nil"/>
              <w:right w:val="nil"/>
            </w:tcBorders>
          </w:tcPr>
          <w:p w14:paraId="7FE26C45" w14:textId="4027EBE9" w:rsidR="009F15B4" w:rsidRPr="004F4454" w:rsidRDefault="009F15B4" w:rsidP="009F15B4">
            <w:r>
              <w:t>Město + stát</w:t>
            </w:r>
          </w:p>
        </w:tc>
        <w:tc>
          <w:tcPr>
            <w:tcW w:w="265" w:type="dxa"/>
          </w:tcPr>
          <w:p w14:paraId="2C60A062" w14:textId="77777777" w:rsidR="009F15B4" w:rsidRPr="004F4454" w:rsidRDefault="009F15B4" w:rsidP="009F15B4"/>
        </w:tc>
        <w:tc>
          <w:tcPr>
            <w:tcW w:w="3185" w:type="dxa"/>
            <w:gridSpan w:val="5"/>
            <w:tcBorders>
              <w:top w:val="single" w:sz="2" w:space="0" w:color="auto"/>
            </w:tcBorders>
          </w:tcPr>
          <w:p w14:paraId="11F59942" w14:textId="3F8D7C0A" w:rsidR="009F15B4" w:rsidRPr="00640AE4" w:rsidRDefault="009F15B4" w:rsidP="009F15B4">
            <w:r w:rsidRPr="00640AE4">
              <w:t xml:space="preserve">E-mail </w:t>
            </w:r>
          </w:p>
        </w:tc>
        <w:tc>
          <w:tcPr>
            <w:tcW w:w="264" w:type="dxa"/>
            <w:gridSpan w:val="2"/>
          </w:tcPr>
          <w:p w14:paraId="160541A9" w14:textId="77777777" w:rsidR="009F15B4" w:rsidRPr="00640AE4" w:rsidRDefault="009F15B4" w:rsidP="009F15B4"/>
        </w:tc>
        <w:tc>
          <w:tcPr>
            <w:tcW w:w="1725" w:type="dxa"/>
          </w:tcPr>
          <w:p w14:paraId="62B4AB36" w14:textId="6CD4DFA8" w:rsidR="009F15B4" w:rsidRPr="00640AE4" w:rsidRDefault="009F15B4" w:rsidP="009F15B4">
            <w:r w:rsidRPr="00640AE4">
              <w:t>Telefon</w:t>
            </w:r>
          </w:p>
        </w:tc>
      </w:tr>
      <w:tr w:rsidR="00640AE4" w:rsidRPr="004F4454" w14:paraId="1EA70B4A" w14:textId="77777777" w:rsidTr="00A95018">
        <w:trPr>
          <w:trHeight w:val="957"/>
        </w:trPr>
        <w:tc>
          <w:tcPr>
            <w:tcW w:w="10193" w:type="dxa"/>
            <w:gridSpan w:val="12"/>
            <w:tcBorders>
              <w:top w:val="nil"/>
              <w:left w:val="nil"/>
              <w:right w:val="nil"/>
            </w:tcBorders>
          </w:tcPr>
          <w:p w14:paraId="10D3B9CA" w14:textId="77777777" w:rsidR="00942534" w:rsidRDefault="00640AE4" w:rsidP="009D019B">
            <w:pPr>
              <w:pStyle w:val="Default"/>
              <w:rPr>
                <w:rFonts w:ascii="Century Gothic" w:hAnsi="Century Gothic"/>
                <w:spacing w:val="-5"/>
                <w:sz w:val="20"/>
                <w:szCs w:val="20"/>
              </w:rPr>
            </w:pPr>
            <w:r w:rsidRPr="0033177B">
              <w:rPr>
                <w:rFonts w:ascii="Century Gothic" w:hAnsi="Century Gothic"/>
                <w:sz w:val="12"/>
                <w:szCs w:val="12"/>
              </w:rPr>
              <w:br/>
            </w:r>
          </w:p>
          <w:p w14:paraId="6AD7DB26" w14:textId="77777777" w:rsidR="00942534" w:rsidRDefault="009D019B" w:rsidP="009D019B">
            <w:pPr>
              <w:pStyle w:val="Default"/>
              <w:rPr>
                <w:rFonts w:ascii="Century Gothic" w:hAnsi="Century Gothic"/>
                <w:spacing w:val="-5"/>
                <w:sz w:val="20"/>
                <w:szCs w:val="20"/>
              </w:rPr>
            </w:pPr>
            <w:r w:rsidRPr="00981D14">
              <w:rPr>
                <w:rFonts w:ascii="Century Gothic" w:hAnsi="Century Gothic"/>
                <w:spacing w:val="-5"/>
                <w:sz w:val="20"/>
                <w:szCs w:val="20"/>
              </w:rPr>
              <w:t>Vystavovatel svým podpisem na přihlášce souhlasí s uvedením svého jména a adresy ve výstavním katalogu</w:t>
            </w:r>
            <w:r>
              <w:rPr>
                <w:rFonts w:ascii="Century Gothic" w:hAnsi="Century Gothic"/>
                <w:spacing w:val="-5"/>
                <w:sz w:val="20"/>
                <w:szCs w:val="20"/>
              </w:rPr>
              <w:t xml:space="preserve"> a na webu TTC</w:t>
            </w:r>
            <w:r w:rsidRPr="00981D14">
              <w:rPr>
                <w:rFonts w:ascii="Century Gothic" w:hAnsi="Century Gothic"/>
                <w:spacing w:val="-5"/>
                <w:sz w:val="20"/>
                <w:szCs w:val="20"/>
              </w:rPr>
              <w:t xml:space="preserve"> a podřizuje se výstavním propozicím. </w:t>
            </w:r>
          </w:p>
          <w:p w14:paraId="57F88EE4" w14:textId="77777777" w:rsidR="00942534" w:rsidRDefault="00942534" w:rsidP="009D019B">
            <w:pPr>
              <w:pStyle w:val="Default"/>
              <w:rPr>
                <w:rFonts w:ascii="Century Gothic" w:hAnsi="Century Gothic"/>
                <w:spacing w:val="-5"/>
                <w:sz w:val="20"/>
                <w:szCs w:val="20"/>
              </w:rPr>
            </w:pPr>
          </w:p>
          <w:p w14:paraId="7AD063CA" w14:textId="77777777" w:rsidR="00942534" w:rsidRDefault="009D019B" w:rsidP="009D019B">
            <w:pPr>
              <w:pStyle w:val="Default"/>
              <w:rPr>
                <w:rFonts w:ascii="Century Gothic" w:hAnsi="Century Gothic"/>
                <w:b/>
                <w:bCs/>
                <w:spacing w:val="-5"/>
                <w:sz w:val="20"/>
                <w:szCs w:val="20"/>
              </w:rPr>
            </w:pPr>
            <w:r>
              <w:rPr>
                <w:rFonts w:ascii="Century Gothic" w:hAnsi="Century Gothic"/>
                <w:spacing w:val="-5"/>
                <w:sz w:val="20"/>
                <w:szCs w:val="20"/>
              </w:rPr>
              <w:t xml:space="preserve"> </w:t>
            </w:r>
            <w:r w:rsidRPr="00981D14">
              <w:rPr>
                <w:rFonts w:ascii="Century Gothic" w:hAnsi="Century Gothic" w:cs="Franklin Gothic Book"/>
                <w:b/>
                <w:spacing w:val="-5"/>
                <w:sz w:val="20"/>
                <w:szCs w:val="20"/>
              </w:rPr>
              <w:t>Přihlášky, oboustranné kopie PP a doklad o zaplacení zasílejte na</w:t>
            </w:r>
            <w:r w:rsidRPr="00981D14">
              <w:rPr>
                <w:rFonts w:ascii="Century Gothic" w:hAnsi="Century Gothic"/>
                <w:b/>
                <w:bCs/>
                <w:spacing w:val="-5"/>
                <w:sz w:val="20"/>
                <w:szCs w:val="20"/>
              </w:rPr>
              <w:t xml:space="preserve">: </w:t>
            </w:r>
            <w:r w:rsidRPr="006B6126">
              <w:rPr>
                <w:rFonts w:ascii="Century Gothic" w:hAnsi="Century Gothic"/>
                <w:b/>
                <w:bCs/>
                <w:color w:val="002060"/>
                <w:spacing w:val="-5"/>
                <w:sz w:val="20"/>
                <w:szCs w:val="20"/>
              </w:rPr>
              <w:t>Martina Machačová</w:t>
            </w:r>
            <w:r w:rsidRPr="00981D14">
              <w:rPr>
                <w:rFonts w:ascii="Century Gothic" w:hAnsi="Century Gothic"/>
                <w:b/>
                <w:bCs/>
                <w:spacing w:val="-5"/>
                <w:sz w:val="20"/>
                <w:szCs w:val="20"/>
              </w:rPr>
              <w:t xml:space="preserve">, </w:t>
            </w:r>
          </w:p>
          <w:p w14:paraId="7B977191" w14:textId="758E9AAA" w:rsidR="009D019B" w:rsidRDefault="009D019B" w:rsidP="009D019B">
            <w:pPr>
              <w:pStyle w:val="Default"/>
              <w:rPr>
                <w:rStyle w:val="Hypertextovodkaz"/>
                <w:rFonts w:ascii="Century Gothic" w:hAnsi="Century Gothic" w:cs="Myriad Pro"/>
                <w:b/>
                <w:bCs/>
                <w:color w:val="002060"/>
                <w:spacing w:val="-5"/>
                <w:sz w:val="20"/>
                <w:szCs w:val="20"/>
              </w:rPr>
            </w:pPr>
            <w:r w:rsidRPr="00981D14">
              <w:rPr>
                <w:rFonts w:ascii="Century Gothic" w:hAnsi="Century Gothic"/>
                <w:b/>
                <w:bCs/>
                <w:spacing w:val="-5"/>
                <w:sz w:val="20"/>
                <w:szCs w:val="20"/>
              </w:rPr>
              <w:t xml:space="preserve">e-mail: </w:t>
            </w:r>
            <w:hyperlink r:id="rId8" w:history="1">
              <w:r w:rsidRPr="00E959A3">
                <w:rPr>
                  <w:rStyle w:val="Hypertextovodkaz"/>
                  <w:rFonts w:ascii="Century Gothic" w:hAnsi="Century Gothic" w:cs="Myriad Pro"/>
                  <w:b/>
                  <w:bCs/>
                  <w:color w:val="002060"/>
                  <w:spacing w:val="-5"/>
                  <w:sz w:val="20"/>
                  <w:szCs w:val="20"/>
                </w:rPr>
                <w:t>ttc.vystava@seznam.cz</w:t>
              </w:r>
            </w:hyperlink>
          </w:p>
          <w:p w14:paraId="40AF42EB" w14:textId="0F541421" w:rsidR="00AD2491" w:rsidRPr="00981D14" w:rsidRDefault="00AD2491" w:rsidP="00AD2491">
            <w:pPr>
              <w:pStyle w:val="Default"/>
              <w:tabs>
                <w:tab w:val="left" w:pos="7241"/>
              </w:tabs>
              <w:rPr>
                <w:rFonts w:ascii="Century Gothic" w:hAnsi="Century Gothic"/>
                <w:spacing w:val="-5"/>
                <w:sz w:val="20"/>
                <w:szCs w:val="20"/>
              </w:rPr>
            </w:pPr>
          </w:p>
        </w:tc>
      </w:tr>
      <w:tr w:rsidR="00795BEC" w:rsidRPr="003A39BA" w14:paraId="74980726" w14:textId="77777777" w:rsidTr="00942534">
        <w:trPr>
          <w:trHeight w:val="581"/>
        </w:trPr>
        <w:tc>
          <w:tcPr>
            <w:tcW w:w="5097" w:type="dxa"/>
            <w:gridSpan w:val="5"/>
            <w:tcBorders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0968C82A" w14:textId="262DF863" w:rsidR="00795BEC" w:rsidRPr="00E25459" w:rsidRDefault="00795BEC" w:rsidP="002166FB">
            <w:pPr>
              <w:rPr>
                <w:b/>
                <w:color w:val="002060"/>
              </w:rPr>
            </w:pPr>
          </w:p>
        </w:tc>
        <w:tc>
          <w:tcPr>
            <w:tcW w:w="267" w:type="dxa"/>
            <w:vAlign w:val="center"/>
          </w:tcPr>
          <w:p w14:paraId="13D3A22A" w14:textId="77777777" w:rsidR="00795BEC" w:rsidRPr="00E25459" w:rsidRDefault="00795BEC" w:rsidP="002166FB">
            <w:pPr>
              <w:rPr>
                <w:b/>
                <w:color w:val="002060"/>
              </w:rPr>
            </w:pPr>
          </w:p>
        </w:tc>
        <w:tc>
          <w:tcPr>
            <w:tcW w:w="4828" w:type="dxa"/>
            <w:gridSpan w:val="6"/>
            <w:tcBorders>
              <w:bottom w:val="single" w:sz="2" w:space="0" w:color="auto"/>
            </w:tcBorders>
            <w:shd w:val="clear" w:color="auto" w:fill="DBE5F1" w:themeFill="accent1" w:themeFillTint="33"/>
            <w:vAlign w:val="center"/>
          </w:tcPr>
          <w:p w14:paraId="3900F3DC" w14:textId="77777777" w:rsidR="00795BEC" w:rsidRPr="00E25459" w:rsidRDefault="00795BEC" w:rsidP="002166FB">
            <w:pPr>
              <w:rPr>
                <w:b/>
                <w:color w:val="002060"/>
              </w:rPr>
            </w:pPr>
          </w:p>
        </w:tc>
      </w:tr>
      <w:tr w:rsidR="002166FB" w:rsidRPr="004F4454" w14:paraId="1CF7B114" w14:textId="77777777" w:rsidTr="00A95018">
        <w:trPr>
          <w:trHeight w:val="386"/>
        </w:trPr>
        <w:tc>
          <w:tcPr>
            <w:tcW w:w="5097" w:type="dxa"/>
            <w:gridSpan w:val="5"/>
            <w:tcBorders>
              <w:top w:val="single" w:sz="2" w:space="0" w:color="auto"/>
              <w:left w:val="nil"/>
              <w:right w:val="nil"/>
            </w:tcBorders>
          </w:tcPr>
          <w:p w14:paraId="075740E8" w14:textId="77777777" w:rsidR="002166FB" w:rsidRPr="004F4454" w:rsidRDefault="0033177B">
            <w:r>
              <w:t>Datum</w:t>
            </w:r>
          </w:p>
        </w:tc>
        <w:tc>
          <w:tcPr>
            <w:tcW w:w="267" w:type="dxa"/>
          </w:tcPr>
          <w:p w14:paraId="3961C0C0" w14:textId="77777777" w:rsidR="002166FB" w:rsidRPr="004F4454" w:rsidRDefault="002166FB" w:rsidP="002166FB">
            <w:pPr>
              <w:ind w:left="-250" w:firstLine="250"/>
            </w:pPr>
          </w:p>
        </w:tc>
        <w:tc>
          <w:tcPr>
            <w:tcW w:w="4828" w:type="dxa"/>
            <w:gridSpan w:val="6"/>
          </w:tcPr>
          <w:p w14:paraId="762C4FA0" w14:textId="77777777" w:rsidR="002166FB" w:rsidRPr="004F4454" w:rsidRDefault="0033177B">
            <w:r>
              <w:t>Podpis</w:t>
            </w:r>
          </w:p>
        </w:tc>
      </w:tr>
      <w:tr w:rsidR="00783D73" w:rsidRPr="00942534" w14:paraId="707BFD00" w14:textId="77777777" w:rsidTr="00A95018">
        <w:trPr>
          <w:trHeight w:val="289"/>
        </w:trPr>
        <w:tc>
          <w:tcPr>
            <w:tcW w:w="5097" w:type="dxa"/>
            <w:gridSpan w:val="5"/>
            <w:tcBorders>
              <w:left w:val="nil"/>
              <w:right w:val="nil"/>
            </w:tcBorders>
          </w:tcPr>
          <w:p w14:paraId="4994F839" w14:textId="77777777" w:rsidR="00942534" w:rsidRPr="00942534" w:rsidRDefault="00B623DB" w:rsidP="0090399A">
            <w:pPr>
              <w:spacing w:before="160"/>
              <w:rPr>
                <w:b/>
                <w:color w:val="002060"/>
                <w:sz w:val="26"/>
                <w:szCs w:val="26"/>
                <w:u w:val="single"/>
              </w:rPr>
            </w:pPr>
            <w:r w:rsidRPr="00942534">
              <w:rPr>
                <w:b/>
                <w:color w:val="002060"/>
                <w:sz w:val="26"/>
                <w:szCs w:val="26"/>
                <w:u w:val="single"/>
              </w:rPr>
              <w:br/>
            </w:r>
          </w:p>
          <w:p w14:paraId="6550FACB" w14:textId="5FAB5B79" w:rsidR="00783D73" w:rsidRPr="00942534" w:rsidRDefault="00783D73" w:rsidP="0090399A">
            <w:pPr>
              <w:spacing w:before="160"/>
              <w:rPr>
                <w:color w:val="002060"/>
                <w:sz w:val="26"/>
                <w:szCs w:val="26"/>
              </w:rPr>
            </w:pPr>
            <w:r w:rsidRPr="00942534">
              <w:rPr>
                <w:b/>
                <w:color w:val="002060"/>
                <w:sz w:val="26"/>
                <w:szCs w:val="26"/>
                <w:u w:val="single"/>
              </w:rPr>
              <w:lastRenderedPageBreak/>
              <w:t>Soutěž</w:t>
            </w:r>
            <w:r w:rsidR="0090399A" w:rsidRPr="00942534">
              <w:rPr>
                <w:b/>
                <w:color w:val="002060"/>
                <w:sz w:val="26"/>
                <w:szCs w:val="26"/>
                <w:u w:val="single"/>
              </w:rPr>
              <w:t>e</w:t>
            </w:r>
            <w:r w:rsidRPr="00942534">
              <w:rPr>
                <w:b/>
                <w:color w:val="002060"/>
                <w:sz w:val="26"/>
                <w:szCs w:val="26"/>
                <w:u w:val="single"/>
              </w:rPr>
              <w:t>:</w:t>
            </w:r>
          </w:p>
        </w:tc>
        <w:tc>
          <w:tcPr>
            <w:tcW w:w="267" w:type="dxa"/>
          </w:tcPr>
          <w:p w14:paraId="6EB2363A" w14:textId="77777777" w:rsidR="00783D73" w:rsidRPr="00942534" w:rsidRDefault="00783D73" w:rsidP="00783D73">
            <w:pPr>
              <w:spacing w:before="160"/>
              <w:ind w:left="-250" w:firstLine="250"/>
              <w:rPr>
                <w:color w:val="002060"/>
                <w:sz w:val="26"/>
                <w:szCs w:val="26"/>
              </w:rPr>
            </w:pPr>
          </w:p>
        </w:tc>
        <w:tc>
          <w:tcPr>
            <w:tcW w:w="4828" w:type="dxa"/>
            <w:gridSpan w:val="6"/>
          </w:tcPr>
          <w:p w14:paraId="45D75245" w14:textId="77777777" w:rsidR="00783D73" w:rsidRPr="00942534" w:rsidRDefault="00783D73" w:rsidP="00783D73">
            <w:pPr>
              <w:spacing w:before="160"/>
              <w:rPr>
                <w:color w:val="002060"/>
                <w:sz w:val="26"/>
                <w:szCs w:val="26"/>
              </w:rPr>
            </w:pPr>
          </w:p>
        </w:tc>
      </w:tr>
      <w:tr w:rsidR="00783D73" w:rsidRPr="00465835" w14:paraId="7A356A1E" w14:textId="77777777" w:rsidTr="00A95018">
        <w:trPr>
          <w:trHeight w:val="289"/>
        </w:trPr>
        <w:tc>
          <w:tcPr>
            <w:tcW w:w="10193" w:type="dxa"/>
            <w:gridSpan w:val="12"/>
            <w:tcBorders>
              <w:left w:val="nil"/>
            </w:tcBorders>
          </w:tcPr>
          <w:p w14:paraId="75CC87AA" w14:textId="77777777" w:rsidR="00942534" w:rsidRDefault="00942534" w:rsidP="0090399A">
            <w:pPr>
              <w:spacing w:before="120" w:after="40"/>
              <w:rPr>
                <w:b/>
                <w:bCs/>
                <w:sz w:val="20"/>
                <w:szCs w:val="20"/>
              </w:rPr>
            </w:pPr>
          </w:p>
          <w:p w14:paraId="5FA5E455" w14:textId="14E3A7F7" w:rsidR="00783D73" w:rsidRPr="00942534" w:rsidRDefault="00783D73" w:rsidP="0090399A">
            <w:pPr>
              <w:spacing w:before="120" w:after="40"/>
              <w:rPr>
                <w:sz w:val="18"/>
                <w:szCs w:val="18"/>
              </w:rPr>
            </w:pPr>
            <w:r w:rsidRPr="00942534">
              <w:rPr>
                <w:b/>
                <w:bCs/>
                <w:color w:val="002060"/>
                <w:sz w:val="22"/>
                <w:szCs w:val="22"/>
              </w:rPr>
              <w:t>Nejlepší pár psů</w:t>
            </w:r>
            <w:r w:rsidRPr="00942534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 w:rsidR="00942534">
              <w:rPr>
                <w:b/>
                <w:bCs/>
                <w:color w:val="002060"/>
                <w:sz w:val="20"/>
                <w:szCs w:val="20"/>
              </w:rPr>
              <w:br/>
            </w:r>
            <w:r w:rsidRPr="00361D28">
              <w:rPr>
                <w:sz w:val="18"/>
                <w:szCs w:val="18"/>
              </w:rPr>
              <w:t xml:space="preserve">(pro fenu a psa stejného </w:t>
            </w:r>
            <w:r w:rsidRPr="00574760">
              <w:rPr>
                <w:color w:val="000000" w:themeColor="text1"/>
                <w:sz w:val="18"/>
                <w:szCs w:val="18"/>
              </w:rPr>
              <w:t xml:space="preserve">plemene </w:t>
            </w:r>
            <w:r w:rsidR="00574760" w:rsidRPr="00574760">
              <w:rPr>
                <w:color w:val="000000" w:themeColor="text1"/>
                <w:sz w:val="18"/>
                <w:szCs w:val="18"/>
              </w:rPr>
              <w:t>v majetku jednoho majitele nebo spolumajitelů</w:t>
            </w:r>
            <w:r w:rsidRPr="00361D28">
              <w:rPr>
                <w:sz w:val="18"/>
                <w:szCs w:val="18"/>
              </w:rPr>
              <w:t>, kteří byli na výstavě posouzeni)</w:t>
            </w:r>
            <w:r w:rsidR="00942534">
              <w:rPr>
                <w:sz w:val="18"/>
                <w:szCs w:val="18"/>
              </w:rPr>
              <w:br/>
            </w:r>
          </w:p>
        </w:tc>
      </w:tr>
      <w:tr w:rsidR="00783D73" w:rsidRPr="004F4454" w14:paraId="7EA3E05D" w14:textId="77777777" w:rsidTr="00942534">
        <w:trPr>
          <w:trHeight w:val="510"/>
        </w:trPr>
        <w:tc>
          <w:tcPr>
            <w:tcW w:w="10193" w:type="dxa"/>
            <w:gridSpan w:val="12"/>
            <w:tcBorders>
              <w:left w:val="nil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E34E78C" w14:textId="4C9EC1BC" w:rsidR="00783D73" w:rsidRPr="00E25459" w:rsidRDefault="00783D73">
            <w:pPr>
              <w:rPr>
                <w:b/>
                <w:color w:val="002060"/>
              </w:rPr>
            </w:pPr>
          </w:p>
        </w:tc>
      </w:tr>
      <w:tr w:rsidR="00783D73" w:rsidRPr="004F4454" w14:paraId="7E696FB0" w14:textId="77777777" w:rsidTr="00A95018">
        <w:trPr>
          <w:trHeight w:val="198"/>
        </w:trPr>
        <w:tc>
          <w:tcPr>
            <w:tcW w:w="10193" w:type="dxa"/>
            <w:gridSpan w:val="12"/>
            <w:tcBorders>
              <w:top w:val="single" w:sz="4" w:space="0" w:color="auto"/>
              <w:left w:val="nil"/>
            </w:tcBorders>
          </w:tcPr>
          <w:p w14:paraId="6FE34F63" w14:textId="77777777" w:rsidR="00783D73" w:rsidRPr="004F4454" w:rsidRDefault="00783D73">
            <w:r>
              <w:t xml:space="preserve">Pes </w:t>
            </w:r>
          </w:p>
        </w:tc>
      </w:tr>
      <w:tr w:rsidR="008847A2" w:rsidRPr="004F4454" w14:paraId="39893BC2" w14:textId="77777777" w:rsidTr="00942534">
        <w:trPr>
          <w:trHeight w:val="510"/>
        </w:trPr>
        <w:tc>
          <w:tcPr>
            <w:tcW w:w="1019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2DEEB457" w14:textId="017B25FD" w:rsidR="008847A2" w:rsidRPr="00E25459" w:rsidRDefault="008847A2">
            <w:pPr>
              <w:rPr>
                <w:b/>
                <w:color w:val="002060"/>
              </w:rPr>
            </w:pPr>
          </w:p>
        </w:tc>
      </w:tr>
      <w:tr w:rsidR="008847A2" w:rsidRPr="004F4454" w14:paraId="31824870" w14:textId="77777777" w:rsidTr="00A95018">
        <w:trPr>
          <w:trHeight w:val="248"/>
        </w:trPr>
        <w:tc>
          <w:tcPr>
            <w:tcW w:w="10193" w:type="dxa"/>
            <w:gridSpan w:val="1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0C64642" w14:textId="77777777" w:rsidR="008847A2" w:rsidRPr="004F4454" w:rsidRDefault="00783D73">
            <w:r>
              <w:t>Fena</w:t>
            </w:r>
          </w:p>
        </w:tc>
      </w:tr>
      <w:tr w:rsidR="00E34F3C" w:rsidRPr="004F4454" w14:paraId="22634335" w14:textId="77777777" w:rsidTr="00942534">
        <w:trPr>
          <w:trHeight w:val="510"/>
        </w:trPr>
        <w:tc>
          <w:tcPr>
            <w:tcW w:w="10193" w:type="dxa"/>
            <w:gridSpan w:val="12"/>
            <w:tcBorders>
              <w:left w:val="nil"/>
              <w:bottom w:val="single" w:sz="4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6E21D131" w14:textId="6C6D0278" w:rsidR="00E34F3C" w:rsidRPr="00E25459" w:rsidRDefault="00E34F3C">
            <w:pPr>
              <w:rPr>
                <w:b/>
                <w:color w:val="002060"/>
              </w:rPr>
            </w:pPr>
          </w:p>
        </w:tc>
      </w:tr>
      <w:tr w:rsidR="00E34F3C" w:rsidRPr="004F4454" w14:paraId="49DF6A27" w14:textId="77777777" w:rsidTr="00A95018">
        <w:trPr>
          <w:trHeight w:val="127"/>
        </w:trPr>
        <w:tc>
          <w:tcPr>
            <w:tcW w:w="10193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160C37" w14:textId="77777777" w:rsidR="00E34F3C" w:rsidRPr="004F4454" w:rsidRDefault="00783D73" w:rsidP="005836F2">
            <w:r>
              <w:t>Majitel</w:t>
            </w:r>
          </w:p>
        </w:tc>
      </w:tr>
      <w:tr w:rsidR="00783D73" w:rsidRPr="004F4454" w14:paraId="40FB2ADD" w14:textId="77777777" w:rsidTr="00A95018">
        <w:trPr>
          <w:trHeight w:val="490"/>
        </w:trPr>
        <w:tc>
          <w:tcPr>
            <w:tcW w:w="10193" w:type="dxa"/>
            <w:gridSpan w:val="12"/>
          </w:tcPr>
          <w:p w14:paraId="1AF841A6" w14:textId="370E92C3" w:rsidR="00783D73" w:rsidRPr="00465835" w:rsidRDefault="00942534" w:rsidP="00486ECF">
            <w:pPr>
              <w:spacing w:before="120" w:after="40"/>
              <w:rPr>
                <w:sz w:val="20"/>
                <w:szCs w:val="20"/>
              </w:rPr>
            </w:pPr>
            <w:r>
              <w:rPr>
                <w:b/>
                <w:bCs/>
                <w:color w:val="002060"/>
                <w:sz w:val="22"/>
                <w:szCs w:val="22"/>
              </w:rPr>
              <w:br/>
            </w:r>
            <w:r>
              <w:rPr>
                <w:b/>
                <w:bCs/>
                <w:color w:val="002060"/>
                <w:sz w:val="22"/>
                <w:szCs w:val="22"/>
              </w:rPr>
              <w:br/>
            </w:r>
            <w:r w:rsidR="00783D73" w:rsidRPr="00942534">
              <w:rPr>
                <w:b/>
                <w:bCs/>
                <w:color w:val="002060"/>
                <w:sz w:val="22"/>
                <w:szCs w:val="22"/>
              </w:rPr>
              <w:t>Nejlepší chovatelská skupina</w:t>
            </w:r>
            <w:r>
              <w:rPr>
                <w:b/>
                <w:bCs/>
                <w:color w:val="002060"/>
                <w:sz w:val="22"/>
                <w:szCs w:val="22"/>
              </w:rPr>
              <w:br/>
            </w:r>
            <w:r w:rsidR="00783D73" w:rsidRPr="00361D28">
              <w:rPr>
                <w:sz w:val="18"/>
                <w:szCs w:val="18"/>
              </w:rPr>
              <w:t>(pro nejméně 3 a maximálně 5 jedinců stejného plemene, pocházející od jednoho chovatele a min. ze dvou různých otců nebo matek</w:t>
            </w:r>
            <w:r w:rsidR="00486ECF">
              <w:rPr>
                <w:sz w:val="18"/>
                <w:szCs w:val="18"/>
              </w:rPr>
              <w:t xml:space="preserve">, </w:t>
            </w:r>
            <w:r w:rsidR="00783D73" w:rsidRPr="00361D28">
              <w:rPr>
                <w:sz w:val="18"/>
                <w:szCs w:val="18"/>
              </w:rPr>
              <w:t>kteří byli na výstavě posouzeni)</w:t>
            </w:r>
            <w:r>
              <w:rPr>
                <w:sz w:val="18"/>
                <w:szCs w:val="18"/>
              </w:rPr>
              <w:br/>
            </w:r>
            <w:r>
              <w:rPr>
                <w:sz w:val="20"/>
                <w:szCs w:val="20"/>
              </w:rPr>
              <w:br/>
            </w:r>
          </w:p>
        </w:tc>
      </w:tr>
      <w:tr w:rsidR="00E34F3C" w:rsidRPr="004F4454" w14:paraId="6F6AE391" w14:textId="77777777" w:rsidTr="00942534">
        <w:trPr>
          <w:trHeight w:val="510"/>
        </w:trPr>
        <w:tc>
          <w:tcPr>
            <w:tcW w:w="5097" w:type="dxa"/>
            <w:gridSpan w:val="5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7EA8248B" w14:textId="2D04B234" w:rsidR="00E34F3C" w:rsidRPr="00E25459" w:rsidRDefault="00E34F3C">
            <w:pPr>
              <w:rPr>
                <w:b/>
                <w:color w:val="002060"/>
              </w:rPr>
            </w:pPr>
          </w:p>
        </w:tc>
        <w:tc>
          <w:tcPr>
            <w:tcW w:w="267" w:type="dxa"/>
            <w:vAlign w:val="center"/>
          </w:tcPr>
          <w:p w14:paraId="138ED48C" w14:textId="77777777" w:rsidR="00E34F3C" w:rsidRPr="00E25459" w:rsidRDefault="00E34F3C">
            <w:pPr>
              <w:rPr>
                <w:b/>
                <w:color w:val="002060"/>
              </w:rPr>
            </w:pPr>
          </w:p>
        </w:tc>
        <w:tc>
          <w:tcPr>
            <w:tcW w:w="4828" w:type="dxa"/>
            <w:gridSpan w:val="6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DBE5F1" w:themeFill="accent1" w:themeFillTint="33"/>
            <w:vAlign w:val="center"/>
          </w:tcPr>
          <w:p w14:paraId="697CAFA3" w14:textId="2835369B" w:rsidR="00E34F3C" w:rsidRPr="00E25459" w:rsidRDefault="00E34F3C">
            <w:pPr>
              <w:rPr>
                <w:b/>
                <w:color w:val="002060"/>
              </w:rPr>
            </w:pPr>
          </w:p>
        </w:tc>
      </w:tr>
      <w:tr w:rsidR="00E34F3C" w:rsidRPr="004F4454" w14:paraId="652017C0" w14:textId="77777777" w:rsidTr="00A95018">
        <w:trPr>
          <w:trHeight w:val="289"/>
        </w:trPr>
        <w:tc>
          <w:tcPr>
            <w:tcW w:w="5097" w:type="dxa"/>
            <w:gridSpan w:val="5"/>
            <w:tcBorders>
              <w:top w:val="single" w:sz="2" w:space="0" w:color="auto"/>
              <w:left w:val="nil"/>
              <w:bottom w:val="nil"/>
              <w:right w:val="nil"/>
            </w:tcBorders>
          </w:tcPr>
          <w:p w14:paraId="72A92C55" w14:textId="77777777" w:rsidR="00E34F3C" w:rsidRPr="004F4454" w:rsidRDefault="0090399A">
            <w:r>
              <w:t>Chovatelská stanice</w:t>
            </w:r>
          </w:p>
        </w:tc>
        <w:tc>
          <w:tcPr>
            <w:tcW w:w="267" w:type="dxa"/>
          </w:tcPr>
          <w:p w14:paraId="5F16A00E" w14:textId="77777777" w:rsidR="00E34F3C" w:rsidRPr="004F4454" w:rsidRDefault="00E34F3C"/>
        </w:tc>
        <w:tc>
          <w:tcPr>
            <w:tcW w:w="4828" w:type="dxa"/>
            <w:gridSpan w:val="6"/>
          </w:tcPr>
          <w:p w14:paraId="02071793" w14:textId="77777777" w:rsidR="00E34F3C" w:rsidRPr="004F4454" w:rsidRDefault="0090399A">
            <w:r>
              <w:t>Chovatel</w:t>
            </w:r>
          </w:p>
        </w:tc>
      </w:tr>
      <w:tr w:rsidR="00E34F3C" w:rsidRPr="004F4454" w14:paraId="68EC45CD" w14:textId="77777777" w:rsidTr="00A95018">
        <w:trPr>
          <w:trHeight w:val="289"/>
        </w:trPr>
        <w:tc>
          <w:tcPr>
            <w:tcW w:w="10193" w:type="dxa"/>
            <w:gridSpan w:val="12"/>
          </w:tcPr>
          <w:p w14:paraId="2313AABF" w14:textId="77777777" w:rsidR="00942534" w:rsidRDefault="00942534" w:rsidP="00486ECF">
            <w:pPr>
              <w:spacing w:before="120" w:after="40"/>
              <w:rPr>
                <w:b/>
                <w:bCs/>
                <w:sz w:val="20"/>
                <w:szCs w:val="20"/>
              </w:rPr>
            </w:pPr>
          </w:p>
          <w:p w14:paraId="5E6A4918" w14:textId="77777777" w:rsidR="00942534" w:rsidRDefault="00942534" w:rsidP="00486ECF">
            <w:pPr>
              <w:spacing w:before="120" w:after="40"/>
              <w:rPr>
                <w:b/>
                <w:bCs/>
                <w:sz w:val="20"/>
                <w:szCs w:val="20"/>
              </w:rPr>
            </w:pPr>
          </w:p>
          <w:p w14:paraId="1B3C072F" w14:textId="38A80F00" w:rsidR="00E34F3C" w:rsidRPr="004F4454" w:rsidRDefault="00465835" w:rsidP="00486ECF">
            <w:pPr>
              <w:spacing w:before="120" w:after="40"/>
            </w:pPr>
            <w:r w:rsidRPr="00942534">
              <w:rPr>
                <w:b/>
                <w:bCs/>
                <w:color w:val="002060"/>
                <w:sz w:val="22"/>
                <w:szCs w:val="22"/>
              </w:rPr>
              <w:t>Skupina po rodiči</w:t>
            </w:r>
            <w:r w:rsidRPr="00942534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 w:rsidR="00942534">
              <w:rPr>
                <w:sz w:val="18"/>
                <w:szCs w:val="18"/>
              </w:rPr>
              <w:br/>
            </w:r>
            <w:r w:rsidRPr="00361D28">
              <w:rPr>
                <w:sz w:val="18"/>
                <w:szCs w:val="18"/>
              </w:rPr>
              <w:t>(pro nejméně 3 potomky z první generace po stejné matce nebo otci, kteří byli na výstavě posouzeni. Rodič je vítaný, nemusí být na výstavě posouzen)</w:t>
            </w:r>
            <w:r w:rsidR="00942534">
              <w:rPr>
                <w:sz w:val="18"/>
                <w:szCs w:val="18"/>
              </w:rPr>
              <w:br/>
            </w:r>
          </w:p>
        </w:tc>
      </w:tr>
      <w:tr w:rsidR="00465835" w:rsidRPr="004F4454" w14:paraId="4119B70C" w14:textId="77777777" w:rsidTr="00942534">
        <w:trPr>
          <w:trHeight w:val="510"/>
        </w:trPr>
        <w:tc>
          <w:tcPr>
            <w:tcW w:w="10193" w:type="dxa"/>
            <w:gridSpan w:val="12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4B3EBE5C" w14:textId="1C7C9740" w:rsidR="00465835" w:rsidRPr="00E25459" w:rsidRDefault="00465835" w:rsidP="00465835">
            <w:pPr>
              <w:rPr>
                <w:b/>
                <w:bCs/>
                <w:color w:val="002060"/>
                <w:sz w:val="20"/>
                <w:szCs w:val="20"/>
              </w:rPr>
            </w:pPr>
          </w:p>
        </w:tc>
      </w:tr>
      <w:tr w:rsidR="00465835" w:rsidRPr="004F4454" w14:paraId="3F8A055D" w14:textId="77777777" w:rsidTr="00A95018">
        <w:trPr>
          <w:trHeight w:val="141"/>
        </w:trPr>
        <w:tc>
          <w:tcPr>
            <w:tcW w:w="10193" w:type="dxa"/>
            <w:gridSpan w:val="12"/>
            <w:tcBorders>
              <w:top w:val="single" w:sz="4" w:space="0" w:color="auto"/>
            </w:tcBorders>
          </w:tcPr>
          <w:p w14:paraId="12902938" w14:textId="77777777" w:rsidR="00465835" w:rsidRPr="00465835" w:rsidRDefault="00465835" w:rsidP="00465835">
            <w:pPr>
              <w:rPr>
                <w:bCs/>
              </w:rPr>
            </w:pPr>
            <w:r w:rsidRPr="00465835">
              <w:rPr>
                <w:bCs/>
              </w:rPr>
              <w:t>Rodič</w:t>
            </w:r>
          </w:p>
        </w:tc>
      </w:tr>
      <w:tr w:rsidR="00465835" w:rsidRPr="004F4454" w14:paraId="6EDC3F4A" w14:textId="77777777" w:rsidTr="00942534">
        <w:trPr>
          <w:trHeight w:val="1102"/>
        </w:trPr>
        <w:tc>
          <w:tcPr>
            <w:tcW w:w="10193" w:type="dxa"/>
            <w:gridSpan w:val="12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2CFC8738" w14:textId="72C33BE7" w:rsidR="00465835" w:rsidRPr="00E25459" w:rsidRDefault="00465835" w:rsidP="00465835">
            <w:pPr>
              <w:rPr>
                <w:b/>
                <w:bCs/>
                <w:color w:val="002060"/>
                <w:sz w:val="20"/>
                <w:szCs w:val="20"/>
              </w:rPr>
            </w:pPr>
          </w:p>
        </w:tc>
      </w:tr>
      <w:tr w:rsidR="00465835" w:rsidRPr="004F4454" w14:paraId="2B941C5C" w14:textId="77777777" w:rsidTr="00A95018">
        <w:trPr>
          <w:trHeight w:val="170"/>
        </w:trPr>
        <w:tc>
          <w:tcPr>
            <w:tcW w:w="10193" w:type="dxa"/>
            <w:gridSpan w:val="12"/>
            <w:tcBorders>
              <w:top w:val="single" w:sz="4" w:space="0" w:color="auto"/>
            </w:tcBorders>
          </w:tcPr>
          <w:p w14:paraId="1274F2D2" w14:textId="77777777" w:rsidR="00465835" w:rsidRDefault="0008559B" w:rsidP="00465835">
            <w:pPr>
              <w:rPr>
                <w:b/>
                <w:bCs/>
                <w:sz w:val="20"/>
                <w:szCs w:val="20"/>
              </w:rPr>
            </w:pPr>
            <w:r>
              <w:rPr>
                <w:bCs/>
              </w:rPr>
              <w:t>Potomci</w:t>
            </w:r>
          </w:p>
        </w:tc>
      </w:tr>
    </w:tbl>
    <w:p w14:paraId="6C10C67E" w14:textId="77777777" w:rsidR="00575C4D" w:rsidRDefault="00575C4D" w:rsidP="00B623DB">
      <w:pPr>
        <w:overflowPunct w:val="0"/>
        <w:autoSpaceDE w:val="0"/>
        <w:autoSpaceDN w:val="0"/>
        <w:adjustRightInd w:val="0"/>
        <w:spacing w:before="0"/>
        <w:textAlignment w:val="baseline"/>
        <w:rPr>
          <w:rFonts w:cs="Times New Roman"/>
          <w:b/>
          <w:color w:val="244061" w:themeColor="accent1" w:themeShade="80"/>
          <w:sz w:val="22"/>
          <w:szCs w:val="22"/>
          <w:lang w:eastAsia="cs-CZ"/>
        </w:rPr>
      </w:pPr>
    </w:p>
    <w:p w14:paraId="1522DE46" w14:textId="77777777" w:rsidR="00942534" w:rsidRDefault="00942534" w:rsidP="00B623DB">
      <w:pPr>
        <w:overflowPunct w:val="0"/>
        <w:autoSpaceDE w:val="0"/>
        <w:autoSpaceDN w:val="0"/>
        <w:adjustRightInd w:val="0"/>
        <w:spacing w:before="0"/>
        <w:textAlignment w:val="baseline"/>
        <w:rPr>
          <w:rFonts w:cs="Times New Roman"/>
          <w:b/>
          <w:color w:val="244061" w:themeColor="accent1" w:themeShade="80"/>
          <w:sz w:val="22"/>
          <w:szCs w:val="22"/>
          <w:lang w:eastAsia="cs-CZ"/>
        </w:rPr>
      </w:pPr>
    </w:p>
    <w:p w14:paraId="3214804B" w14:textId="77777777" w:rsidR="00B35E98" w:rsidRDefault="00B35E98" w:rsidP="00B623DB">
      <w:pPr>
        <w:overflowPunct w:val="0"/>
        <w:autoSpaceDE w:val="0"/>
        <w:autoSpaceDN w:val="0"/>
        <w:adjustRightInd w:val="0"/>
        <w:spacing w:before="0"/>
        <w:textAlignment w:val="baseline"/>
        <w:rPr>
          <w:rFonts w:cs="Times New Roman"/>
          <w:b/>
          <w:color w:val="244061" w:themeColor="accent1" w:themeShade="80"/>
          <w:sz w:val="22"/>
          <w:szCs w:val="22"/>
          <w:lang w:eastAsia="cs-CZ"/>
        </w:rPr>
      </w:pPr>
    </w:p>
    <w:p w14:paraId="7BB32E93" w14:textId="77777777" w:rsidR="00B35E98" w:rsidRDefault="00B35E98" w:rsidP="00B623DB">
      <w:pPr>
        <w:overflowPunct w:val="0"/>
        <w:autoSpaceDE w:val="0"/>
        <w:autoSpaceDN w:val="0"/>
        <w:adjustRightInd w:val="0"/>
        <w:spacing w:before="0"/>
        <w:textAlignment w:val="baseline"/>
        <w:rPr>
          <w:rFonts w:cs="Times New Roman"/>
          <w:b/>
          <w:color w:val="244061" w:themeColor="accent1" w:themeShade="80"/>
          <w:sz w:val="22"/>
          <w:szCs w:val="22"/>
          <w:lang w:eastAsia="cs-CZ"/>
        </w:rPr>
      </w:pPr>
    </w:p>
    <w:tbl>
      <w:tblPr>
        <w:tblW w:w="9639" w:type="dxa"/>
        <w:tblInd w:w="-318" w:type="dxa"/>
        <w:tblLook w:val="01E0" w:firstRow="1" w:lastRow="1" w:firstColumn="1" w:lastColumn="1" w:noHBand="0" w:noVBand="0"/>
      </w:tblPr>
      <w:tblGrid>
        <w:gridCol w:w="5104"/>
        <w:gridCol w:w="284"/>
        <w:gridCol w:w="4251"/>
      </w:tblGrid>
      <w:tr w:rsidR="00942534" w:rsidRPr="004F4454" w14:paraId="35E66E64" w14:textId="77777777" w:rsidTr="00942534">
        <w:trPr>
          <w:trHeight w:val="288"/>
        </w:trPr>
        <w:tc>
          <w:tcPr>
            <w:tcW w:w="9639" w:type="dxa"/>
            <w:gridSpan w:val="3"/>
          </w:tcPr>
          <w:p w14:paraId="352DB786" w14:textId="20ACEA59" w:rsidR="00942534" w:rsidRPr="0007355C" w:rsidRDefault="00942534" w:rsidP="007D1D0F">
            <w:pPr>
              <w:spacing w:before="300" w:after="40"/>
              <w:rPr>
                <w:b/>
                <w:bCs/>
                <w:color w:val="002060"/>
                <w:sz w:val="20"/>
                <w:szCs w:val="20"/>
              </w:rPr>
            </w:pPr>
            <w:r w:rsidRPr="00260113">
              <w:rPr>
                <w:b/>
                <w:bCs/>
                <w:color w:val="002060"/>
                <w:sz w:val="24"/>
                <w:szCs w:val="24"/>
              </w:rPr>
              <w:t>Přihláška do soutěže Mladý kynolog</w:t>
            </w:r>
            <w:r w:rsidRPr="0007355C">
              <w:rPr>
                <w:b/>
                <w:bCs/>
                <w:color w:val="002060"/>
                <w:sz w:val="20"/>
                <w:szCs w:val="20"/>
              </w:rPr>
              <w:t xml:space="preserve"> </w:t>
            </w:r>
            <w:r>
              <w:rPr>
                <w:b/>
                <w:bCs/>
                <w:color w:val="002060"/>
                <w:sz w:val="20"/>
                <w:szCs w:val="20"/>
              </w:rPr>
              <w:br/>
            </w:r>
            <w:r w:rsidRPr="00E431A2">
              <w:rPr>
                <w:bCs/>
                <w:spacing w:val="-2"/>
                <w:sz w:val="17"/>
                <w:szCs w:val="17"/>
              </w:rPr>
              <w:t>S</w:t>
            </w:r>
            <w:r w:rsidRPr="00E431A2">
              <w:rPr>
                <w:rFonts w:cs="Arial"/>
                <w:spacing w:val="-2"/>
                <w:sz w:val="17"/>
                <w:szCs w:val="17"/>
              </w:rPr>
              <w:t xml:space="preserve">outěží </w:t>
            </w:r>
            <w:r w:rsidRPr="00E431A2">
              <w:rPr>
                <w:rFonts w:cs="Arial"/>
                <w:sz w:val="17"/>
                <w:szCs w:val="17"/>
              </w:rPr>
              <w:t>děti starší 3 let a mladší 1</w:t>
            </w:r>
            <w:r>
              <w:rPr>
                <w:rFonts w:cs="Arial"/>
                <w:sz w:val="17"/>
                <w:szCs w:val="17"/>
              </w:rPr>
              <w:t>4</w:t>
            </w:r>
            <w:r w:rsidRPr="00E431A2">
              <w:rPr>
                <w:rFonts w:cs="Arial"/>
                <w:sz w:val="17"/>
                <w:szCs w:val="17"/>
              </w:rPr>
              <w:t xml:space="preserve"> let s tibetským teriérem, p</w:t>
            </w:r>
            <w:r w:rsidRPr="00E431A2">
              <w:rPr>
                <w:rFonts w:cs="Arial"/>
                <w:spacing w:val="-2"/>
                <w:sz w:val="17"/>
                <w:szCs w:val="17"/>
              </w:rPr>
              <w:t>ředvedení psa na výstavě není podmínkou (bezplatné)</w:t>
            </w:r>
            <w:r>
              <w:rPr>
                <w:rFonts w:cs="Arial"/>
                <w:spacing w:val="-2"/>
                <w:sz w:val="17"/>
                <w:szCs w:val="17"/>
              </w:rPr>
              <w:br/>
            </w:r>
            <w:r>
              <w:rPr>
                <w:rFonts w:cs="Arial"/>
                <w:b/>
                <w:bCs/>
                <w:color w:val="002060"/>
                <w:spacing w:val="-2"/>
                <w:sz w:val="17"/>
                <w:szCs w:val="17"/>
              </w:rPr>
              <w:br/>
            </w:r>
          </w:p>
        </w:tc>
      </w:tr>
      <w:tr w:rsidR="00942534" w14:paraId="6FDBA643" w14:textId="77777777" w:rsidTr="00942534">
        <w:trPr>
          <w:trHeight w:val="510"/>
        </w:trPr>
        <w:tc>
          <w:tcPr>
            <w:tcW w:w="5104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425BC95" w14:textId="77777777" w:rsidR="00942534" w:rsidRPr="009F4404" w:rsidRDefault="00942534" w:rsidP="007D1D0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4" w:type="dxa"/>
            <w:shd w:val="clear" w:color="auto" w:fill="FFFFFF" w:themeFill="background1"/>
          </w:tcPr>
          <w:p w14:paraId="16C07A32" w14:textId="77777777" w:rsidR="00942534" w:rsidRDefault="00942534" w:rsidP="007D1D0F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251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711C9060" w14:textId="77777777" w:rsidR="00942534" w:rsidRPr="009F4404" w:rsidRDefault="00942534" w:rsidP="007D1D0F">
            <w:pPr>
              <w:rPr>
                <w:b/>
                <w:bCs/>
                <w:sz w:val="20"/>
                <w:szCs w:val="20"/>
              </w:rPr>
            </w:pPr>
          </w:p>
        </w:tc>
      </w:tr>
      <w:tr w:rsidR="00942534" w:rsidRPr="00465835" w14:paraId="25151BD2" w14:textId="77777777" w:rsidTr="00942534">
        <w:trPr>
          <w:trHeight w:val="141"/>
        </w:trPr>
        <w:tc>
          <w:tcPr>
            <w:tcW w:w="5104" w:type="dxa"/>
            <w:tcBorders>
              <w:top w:val="single" w:sz="4" w:space="0" w:color="auto"/>
            </w:tcBorders>
          </w:tcPr>
          <w:p w14:paraId="58864E0D" w14:textId="77777777" w:rsidR="00942534" w:rsidRPr="00465835" w:rsidRDefault="00942534" w:rsidP="007D1D0F">
            <w:pPr>
              <w:rPr>
                <w:bCs/>
              </w:rPr>
            </w:pPr>
            <w:r>
              <w:rPr>
                <w:bCs/>
              </w:rPr>
              <w:t>Jméno a příjmení dítěte a jeho věk</w:t>
            </w:r>
          </w:p>
        </w:tc>
        <w:tc>
          <w:tcPr>
            <w:tcW w:w="284" w:type="dxa"/>
          </w:tcPr>
          <w:p w14:paraId="336D3059" w14:textId="77777777" w:rsidR="00942534" w:rsidRPr="00465835" w:rsidRDefault="00942534" w:rsidP="007D1D0F">
            <w:pPr>
              <w:rPr>
                <w:bCs/>
              </w:rPr>
            </w:pPr>
          </w:p>
        </w:tc>
        <w:tc>
          <w:tcPr>
            <w:tcW w:w="4251" w:type="dxa"/>
            <w:tcBorders>
              <w:top w:val="single" w:sz="4" w:space="0" w:color="auto"/>
            </w:tcBorders>
          </w:tcPr>
          <w:p w14:paraId="7EE4A82F" w14:textId="77777777" w:rsidR="00942534" w:rsidRPr="00465835" w:rsidRDefault="00942534" w:rsidP="007D1D0F">
            <w:pPr>
              <w:rPr>
                <w:bCs/>
              </w:rPr>
            </w:pPr>
            <w:r>
              <w:t>Jméno psa a chovatelská stanice (nepovinný údaj)</w:t>
            </w:r>
          </w:p>
        </w:tc>
      </w:tr>
    </w:tbl>
    <w:p w14:paraId="35D90DCC" w14:textId="77777777" w:rsidR="00942534" w:rsidRDefault="00942534" w:rsidP="00942534">
      <w:pPr>
        <w:overflowPunct w:val="0"/>
        <w:autoSpaceDE w:val="0"/>
        <w:autoSpaceDN w:val="0"/>
        <w:adjustRightInd w:val="0"/>
        <w:spacing w:before="0"/>
        <w:textAlignment w:val="baseline"/>
        <w:rPr>
          <w:rFonts w:cs="Times New Roman"/>
          <w:b/>
          <w:color w:val="244061" w:themeColor="accent1" w:themeShade="80"/>
          <w:sz w:val="22"/>
          <w:szCs w:val="22"/>
          <w:lang w:eastAsia="cs-CZ"/>
        </w:rPr>
      </w:pPr>
    </w:p>
    <w:p w14:paraId="5B24FDE9" w14:textId="77777777" w:rsidR="00942534" w:rsidRDefault="00942534" w:rsidP="00B623DB">
      <w:pPr>
        <w:overflowPunct w:val="0"/>
        <w:autoSpaceDE w:val="0"/>
        <w:autoSpaceDN w:val="0"/>
        <w:adjustRightInd w:val="0"/>
        <w:spacing w:before="0"/>
        <w:textAlignment w:val="baseline"/>
        <w:rPr>
          <w:rFonts w:cs="Times New Roman"/>
          <w:b/>
          <w:color w:val="244061" w:themeColor="accent1" w:themeShade="80"/>
          <w:sz w:val="22"/>
          <w:szCs w:val="22"/>
          <w:lang w:eastAsia="cs-CZ"/>
        </w:rPr>
      </w:pPr>
    </w:p>
    <w:sectPr w:rsidR="00942534" w:rsidSect="00942534">
      <w:headerReference w:type="default" r:id="rId9"/>
      <w:headerReference w:type="first" r:id="rId10"/>
      <w:pgSz w:w="11907" w:h="16839"/>
      <w:pgMar w:top="1280" w:right="1080" w:bottom="0" w:left="1440" w:header="42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16E64" w14:textId="77777777" w:rsidR="001616EA" w:rsidRDefault="001616EA" w:rsidP="00142BA4">
      <w:pPr>
        <w:spacing w:before="0"/>
      </w:pPr>
      <w:r>
        <w:separator/>
      </w:r>
    </w:p>
  </w:endnote>
  <w:endnote w:type="continuationSeparator" w:id="0">
    <w:p w14:paraId="448017CB" w14:textId="77777777" w:rsidR="001616EA" w:rsidRDefault="001616EA" w:rsidP="00142BA4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Segoe Print">
    <w:panose1 w:val="02000600000000000000"/>
    <w:charset w:val="EE"/>
    <w:family w:val="auto"/>
    <w:pitch w:val="variable"/>
    <w:sig w:usb0="0000028F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109FD" w14:textId="77777777" w:rsidR="001616EA" w:rsidRDefault="001616EA" w:rsidP="00142BA4">
      <w:pPr>
        <w:spacing w:before="0"/>
      </w:pPr>
      <w:r>
        <w:separator/>
      </w:r>
    </w:p>
  </w:footnote>
  <w:footnote w:type="continuationSeparator" w:id="0">
    <w:p w14:paraId="14E8FAC5" w14:textId="77777777" w:rsidR="001616EA" w:rsidRDefault="001616EA" w:rsidP="00142BA4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8506" w:type="dxa"/>
      <w:tblInd w:w="-601" w:type="dxa"/>
      <w:tblLayout w:type="fixed"/>
      <w:tblLook w:val="04A0" w:firstRow="1" w:lastRow="0" w:firstColumn="1" w:lastColumn="0" w:noHBand="0" w:noVBand="1"/>
    </w:tblPr>
    <w:tblGrid>
      <w:gridCol w:w="2694"/>
      <w:gridCol w:w="5812"/>
    </w:tblGrid>
    <w:tr w:rsidR="00694336" w14:paraId="5E592AAF" w14:textId="3C17EEEA" w:rsidTr="00942534">
      <w:trPr>
        <w:trHeight w:val="568"/>
      </w:trPr>
      <w:tc>
        <w:tcPr>
          <w:tcW w:w="2694" w:type="dxa"/>
        </w:tcPr>
        <w:p w14:paraId="1A1F89B2" w14:textId="51AB4286" w:rsidR="00694336" w:rsidRDefault="00694336">
          <w:pPr>
            <w:pStyle w:val="Zhlav"/>
          </w:pPr>
        </w:p>
      </w:tc>
      <w:tc>
        <w:tcPr>
          <w:tcW w:w="5812" w:type="dxa"/>
        </w:tcPr>
        <w:p w14:paraId="4D59017E" w14:textId="5C6672D4" w:rsidR="00694336" w:rsidRDefault="00694336" w:rsidP="00575C4D">
          <w:pPr>
            <w:pStyle w:val="Default"/>
            <w:spacing w:before="60"/>
            <w:jc w:val="center"/>
          </w:pPr>
        </w:p>
      </w:tc>
    </w:tr>
  </w:tbl>
  <w:p w14:paraId="1DC76500" w14:textId="53FAED17" w:rsidR="00142BA4" w:rsidRPr="00783D73" w:rsidRDefault="00142BA4" w:rsidP="00783D73">
    <w:pPr>
      <w:pStyle w:val="Zhlav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8506" w:type="dxa"/>
      <w:tblInd w:w="-601" w:type="dxa"/>
      <w:tblLayout w:type="fixed"/>
      <w:tblLook w:val="04A0" w:firstRow="1" w:lastRow="0" w:firstColumn="1" w:lastColumn="0" w:noHBand="0" w:noVBand="1"/>
    </w:tblPr>
    <w:tblGrid>
      <w:gridCol w:w="2694"/>
      <w:gridCol w:w="5812"/>
    </w:tblGrid>
    <w:tr w:rsidR="00942534" w14:paraId="3EE70B98" w14:textId="77777777" w:rsidTr="007D1D0F">
      <w:trPr>
        <w:trHeight w:val="1843"/>
      </w:trPr>
      <w:tc>
        <w:tcPr>
          <w:tcW w:w="2694" w:type="dxa"/>
        </w:tcPr>
        <w:p w14:paraId="77A3EDF5" w14:textId="2E548FB2" w:rsidR="00942534" w:rsidRDefault="00942534" w:rsidP="00942534">
          <w:pPr>
            <w:pStyle w:val="Zhlav"/>
          </w:pPr>
        </w:p>
      </w:tc>
      <w:tc>
        <w:tcPr>
          <w:tcW w:w="5812" w:type="dxa"/>
        </w:tcPr>
        <w:p w14:paraId="1B77BB14" w14:textId="77777777" w:rsidR="00942534" w:rsidRDefault="00942534" w:rsidP="00942534">
          <w:pPr>
            <w:pStyle w:val="Default"/>
            <w:jc w:val="center"/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</w:pPr>
        </w:p>
        <w:p w14:paraId="42D4DF9B" w14:textId="77777777" w:rsidR="00942534" w:rsidRDefault="00942534" w:rsidP="00942534">
          <w:pPr>
            <w:pStyle w:val="Default"/>
            <w:jc w:val="center"/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</w:pPr>
        </w:p>
        <w:p w14:paraId="66ECBFCB" w14:textId="5B50B8F8" w:rsidR="00942534" w:rsidRDefault="00942534" w:rsidP="00942534">
          <w:pPr>
            <w:pStyle w:val="Default"/>
            <w:jc w:val="center"/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 wp14:anchorId="40B4AE98" wp14:editId="52DA4F8A">
                <wp:simplePos x="0" y="0"/>
                <wp:positionH relativeFrom="column">
                  <wp:posOffset>3476251</wp:posOffset>
                </wp:positionH>
                <wp:positionV relativeFrom="paragraph">
                  <wp:posOffset>36741</wp:posOffset>
                </wp:positionV>
                <wp:extent cx="1582190" cy="1456661"/>
                <wp:effectExtent l="0" t="0" r="0" b="0"/>
                <wp:wrapNone/>
                <wp:docPr id="950049097" name="Obrázek 95004909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2012_propozice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6878" cy="146097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142BA4"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  <w:t>PŘIHLÁŠKA NA KLUBOVOU VÝSTAVU TTC</w:t>
          </w:r>
        </w:p>
        <w:p w14:paraId="2386CF40" w14:textId="77777777" w:rsidR="00942534" w:rsidRPr="00142BA4" w:rsidRDefault="00942534" w:rsidP="00942534">
          <w:pPr>
            <w:pStyle w:val="Default"/>
            <w:jc w:val="center"/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</w:pPr>
          <w:r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  <w:t>bez zadávání titulu Klubový vítěz</w:t>
          </w:r>
          <w:r w:rsidRPr="00142BA4">
            <w:rPr>
              <w:rFonts w:ascii="Century Gothic" w:hAnsi="Century Gothic"/>
              <w:b/>
              <w:bCs/>
              <w:color w:val="002060"/>
              <w:sz w:val="26"/>
              <w:szCs w:val="26"/>
            </w:rPr>
            <w:t xml:space="preserve">  </w:t>
          </w:r>
        </w:p>
        <w:p w14:paraId="3BFEA479" w14:textId="77777777" w:rsidR="00942534" w:rsidRPr="00DA68D7" w:rsidRDefault="00942534" w:rsidP="00942534">
          <w:pPr>
            <w:pStyle w:val="Default"/>
            <w:spacing w:before="60"/>
            <w:jc w:val="center"/>
            <w:rPr>
              <w:rFonts w:ascii="Century Gothic" w:hAnsi="Century Gothic"/>
              <w:b/>
              <w:bCs/>
              <w:color w:val="943634" w:themeColor="accent2" w:themeShade="BF"/>
              <w:sz w:val="16"/>
              <w:szCs w:val="16"/>
            </w:rPr>
          </w:pPr>
        </w:p>
        <w:p w14:paraId="05C99170" w14:textId="1C8F2EAF" w:rsidR="00942534" w:rsidRPr="00DA68D7" w:rsidRDefault="00942534" w:rsidP="00942534">
          <w:pPr>
            <w:pStyle w:val="Default"/>
            <w:spacing w:before="60"/>
            <w:jc w:val="center"/>
            <w:rPr>
              <w:rFonts w:ascii="Century Gothic" w:hAnsi="Century Gothic"/>
              <w:b/>
              <w:bCs/>
              <w:color w:val="943634" w:themeColor="accent2" w:themeShade="BF"/>
              <w:sz w:val="26"/>
              <w:szCs w:val="26"/>
            </w:rPr>
          </w:pPr>
          <w:r w:rsidRPr="00DA68D7">
            <w:rPr>
              <w:rFonts w:ascii="Century Gothic" w:hAnsi="Century Gothic"/>
              <w:b/>
              <w:bCs/>
              <w:color w:val="943634" w:themeColor="accent2" w:themeShade="BF"/>
              <w:sz w:val="26"/>
              <w:szCs w:val="26"/>
            </w:rPr>
            <w:t>Memoriál Al-</w:t>
          </w:r>
          <w:proofErr w:type="spellStart"/>
          <w:r w:rsidRPr="00DA68D7">
            <w:rPr>
              <w:rFonts w:ascii="Century Gothic" w:hAnsi="Century Gothic"/>
              <w:b/>
              <w:bCs/>
              <w:color w:val="943634" w:themeColor="accent2" w:themeShade="BF"/>
              <w:sz w:val="26"/>
              <w:szCs w:val="26"/>
            </w:rPr>
            <w:t>Erak</w:t>
          </w:r>
          <w:proofErr w:type="spellEnd"/>
          <w:r w:rsidRPr="00DA68D7">
            <w:rPr>
              <w:rFonts w:ascii="Century Gothic" w:hAnsi="Century Gothic"/>
              <w:b/>
              <w:bCs/>
              <w:color w:val="943634" w:themeColor="accent2" w:themeShade="BF"/>
              <w:sz w:val="26"/>
              <w:szCs w:val="26"/>
            </w:rPr>
            <w:t xml:space="preserve"> </w:t>
          </w:r>
        </w:p>
        <w:p w14:paraId="39AFDA7D" w14:textId="5A6151D5" w:rsidR="00942534" w:rsidRDefault="00942534" w:rsidP="00942534">
          <w:pPr>
            <w:pStyle w:val="Default"/>
            <w:jc w:val="center"/>
            <w:rPr>
              <w:rFonts w:ascii="Segoe Print" w:hAnsi="Segoe Print" w:cs="Segoe Print"/>
              <w:b/>
              <w:bCs/>
              <w:sz w:val="21"/>
              <w:szCs w:val="21"/>
            </w:rPr>
          </w:pPr>
          <w:r w:rsidRPr="00262D6F">
            <w:rPr>
              <w:rFonts w:ascii="Segoe Print" w:hAnsi="Segoe Print" w:cs="Segoe Print"/>
              <w:b/>
              <w:bCs/>
              <w:sz w:val="21"/>
              <w:szCs w:val="21"/>
            </w:rPr>
            <w:t>2</w:t>
          </w:r>
          <w:r>
            <w:rPr>
              <w:rFonts w:ascii="Segoe Print" w:hAnsi="Segoe Print" w:cs="Segoe Print"/>
              <w:b/>
              <w:bCs/>
              <w:sz w:val="21"/>
              <w:szCs w:val="21"/>
            </w:rPr>
            <w:t>5</w:t>
          </w:r>
          <w:r w:rsidRPr="00262D6F">
            <w:rPr>
              <w:rFonts w:ascii="Segoe Print" w:hAnsi="Segoe Print" w:cs="Segoe Print"/>
              <w:b/>
              <w:bCs/>
              <w:sz w:val="21"/>
              <w:szCs w:val="21"/>
            </w:rPr>
            <w:t>. července 202</w:t>
          </w:r>
          <w:r>
            <w:rPr>
              <w:rFonts w:ascii="Segoe Print" w:hAnsi="Segoe Print" w:cs="Segoe Print"/>
              <w:b/>
              <w:bCs/>
              <w:sz w:val="21"/>
              <w:szCs w:val="21"/>
            </w:rPr>
            <w:t>6</w:t>
          </w:r>
        </w:p>
        <w:p w14:paraId="20DD183B" w14:textId="2A5DC84D" w:rsidR="00942534" w:rsidRPr="00262D6F" w:rsidRDefault="00942534" w:rsidP="00942534">
          <w:pPr>
            <w:pStyle w:val="Default"/>
            <w:jc w:val="center"/>
            <w:rPr>
              <w:rFonts w:ascii="Segoe Print" w:hAnsi="Segoe Print" w:cs="Segoe Print"/>
              <w:b/>
              <w:bCs/>
              <w:sz w:val="21"/>
              <w:szCs w:val="21"/>
            </w:rPr>
          </w:pPr>
          <w:r w:rsidRPr="00262D6F">
            <w:rPr>
              <w:rFonts w:ascii="Segoe Print" w:hAnsi="Segoe Print" w:cs="Segoe Print"/>
              <w:b/>
              <w:bCs/>
              <w:sz w:val="21"/>
              <w:szCs w:val="21"/>
            </w:rPr>
            <w:t xml:space="preserve">Smržovka Penzion U Potůčku </w:t>
          </w:r>
        </w:p>
        <w:p w14:paraId="5CF75F28" w14:textId="77777777" w:rsidR="00942534" w:rsidRDefault="00942534" w:rsidP="00942534">
          <w:pPr>
            <w:pStyle w:val="Default"/>
            <w:spacing w:before="120"/>
            <w:jc w:val="center"/>
            <w:rPr>
              <w:rFonts w:ascii="Century Gothic" w:hAnsi="Century Gothic"/>
              <w:b/>
              <w:bCs/>
              <w:color w:val="002060"/>
              <w:sz w:val="20"/>
              <w:szCs w:val="20"/>
            </w:rPr>
          </w:pPr>
          <w:r w:rsidRPr="00142BA4">
            <w:rPr>
              <w:rFonts w:ascii="Century Gothic" w:hAnsi="Century Gothic"/>
              <w:b/>
              <w:bCs/>
              <w:color w:val="002060"/>
              <w:sz w:val="20"/>
              <w:szCs w:val="20"/>
            </w:rPr>
            <w:t>Plemeno: Tibetský teriér</w:t>
          </w:r>
        </w:p>
        <w:p w14:paraId="1C2AC85D" w14:textId="77777777" w:rsidR="00942534" w:rsidRPr="00142BA4" w:rsidRDefault="00942534" w:rsidP="00942534">
          <w:pPr>
            <w:pStyle w:val="Default"/>
            <w:jc w:val="center"/>
            <w:rPr>
              <w:rFonts w:ascii="Century Gothic" w:hAnsi="Century Gothic"/>
              <w:b/>
              <w:bCs/>
              <w:color w:val="002060"/>
              <w:sz w:val="20"/>
              <w:szCs w:val="20"/>
            </w:rPr>
          </w:pPr>
        </w:p>
        <w:p w14:paraId="190A6590" w14:textId="77777777" w:rsidR="00942534" w:rsidRDefault="00942534" w:rsidP="00942534">
          <w:pPr>
            <w:pStyle w:val="Default"/>
            <w:spacing w:before="60"/>
            <w:jc w:val="center"/>
          </w:pPr>
          <w:r w:rsidRPr="00142BA4">
            <w:rPr>
              <w:rFonts w:ascii="Century Gothic" w:hAnsi="Century Gothic"/>
              <w:b/>
              <w:bCs/>
              <w:sz w:val="23"/>
              <w:szCs w:val="23"/>
            </w:rPr>
            <w:t xml:space="preserve">Uzávěrka přihlášek: </w:t>
          </w:r>
          <w:r>
            <w:rPr>
              <w:rFonts w:ascii="Century Gothic" w:hAnsi="Century Gothic"/>
              <w:b/>
              <w:bCs/>
              <w:sz w:val="23"/>
              <w:szCs w:val="23"/>
            </w:rPr>
            <w:t>22. června 2026</w:t>
          </w:r>
        </w:p>
      </w:tc>
    </w:tr>
  </w:tbl>
  <w:p w14:paraId="52F3BF3F" w14:textId="7D1973F5" w:rsidR="00942534" w:rsidRDefault="00942534">
    <w:pPr>
      <w:pStyle w:val="Zhlav"/>
    </w:pPr>
    <w:r w:rsidRPr="000D48AA">
      <w:rPr>
        <w:noProof/>
        <w:sz w:val="2"/>
        <w:szCs w:val="2"/>
      </w:rPr>
      <w:drawing>
        <wp:anchor distT="0" distB="0" distL="114300" distR="114300" simplePos="0" relativeHeight="251658752" behindDoc="1" locked="0" layoutInCell="1" allowOverlap="1" wp14:anchorId="41492F2B" wp14:editId="7D054E23">
          <wp:simplePos x="0" y="0"/>
          <wp:positionH relativeFrom="column">
            <wp:posOffset>-808074</wp:posOffset>
          </wp:positionH>
          <wp:positionV relativeFrom="paragraph">
            <wp:posOffset>-1705552</wp:posOffset>
          </wp:positionV>
          <wp:extent cx="2562446" cy="1557071"/>
          <wp:effectExtent l="0" t="0" r="9525" b="5080"/>
          <wp:wrapNone/>
          <wp:docPr id="184271709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578173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7967" cy="156042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888E2808"/>
    <w:lvl w:ilvl="0">
      <w:numFmt w:val="decimal"/>
      <w:lvlText w:val="*"/>
      <w:lvlJc w:val="left"/>
    </w:lvl>
  </w:abstractNum>
  <w:num w:numId="1" w16cid:durableId="132239134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425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1802"/>
    <w:rsid w:val="00025D30"/>
    <w:rsid w:val="0004532A"/>
    <w:rsid w:val="0006552D"/>
    <w:rsid w:val="0008559B"/>
    <w:rsid w:val="000951A8"/>
    <w:rsid w:val="00096CBB"/>
    <w:rsid w:val="000A4C65"/>
    <w:rsid w:val="000B292F"/>
    <w:rsid w:val="000B5927"/>
    <w:rsid w:val="000D48AA"/>
    <w:rsid w:val="00142BA4"/>
    <w:rsid w:val="00142C9B"/>
    <w:rsid w:val="001616EA"/>
    <w:rsid w:val="0016172F"/>
    <w:rsid w:val="001B1D3B"/>
    <w:rsid w:val="001C17D6"/>
    <w:rsid w:val="001D4A5D"/>
    <w:rsid w:val="002166FB"/>
    <w:rsid w:val="00262D6F"/>
    <w:rsid w:val="002B3BA8"/>
    <w:rsid w:val="0033177B"/>
    <w:rsid w:val="003360C7"/>
    <w:rsid w:val="00361D28"/>
    <w:rsid w:val="00372E69"/>
    <w:rsid w:val="003A39BA"/>
    <w:rsid w:val="003B653E"/>
    <w:rsid w:val="003C1C77"/>
    <w:rsid w:val="003D63F3"/>
    <w:rsid w:val="003E2119"/>
    <w:rsid w:val="00417655"/>
    <w:rsid w:val="00455C21"/>
    <w:rsid w:val="00465835"/>
    <w:rsid w:val="004868A0"/>
    <w:rsid w:val="00486ECF"/>
    <w:rsid w:val="004F4454"/>
    <w:rsid w:val="004F6624"/>
    <w:rsid w:val="0052638C"/>
    <w:rsid w:val="00557409"/>
    <w:rsid w:val="0055747E"/>
    <w:rsid w:val="00574760"/>
    <w:rsid w:val="00575C4D"/>
    <w:rsid w:val="005836F2"/>
    <w:rsid w:val="005E3E9B"/>
    <w:rsid w:val="005F2E21"/>
    <w:rsid w:val="006233EE"/>
    <w:rsid w:val="00640AE4"/>
    <w:rsid w:val="00661802"/>
    <w:rsid w:val="00694336"/>
    <w:rsid w:val="006B6126"/>
    <w:rsid w:val="00703104"/>
    <w:rsid w:val="00773C0F"/>
    <w:rsid w:val="00783D73"/>
    <w:rsid w:val="00795BEC"/>
    <w:rsid w:val="007D01C5"/>
    <w:rsid w:val="00803628"/>
    <w:rsid w:val="008847A2"/>
    <w:rsid w:val="008953F2"/>
    <w:rsid w:val="008A6949"/>
    <w:rsid w:val="008B3A6C"/>
    <w:rsid w:val="0090399A"/>
    <w:rsid w:val="00933EE1"/>
    <w:rsid w:val="00940218"/>
    <w:rsid w:val="00942534"/>
    <w:rsid w:val="009638A7"/>
    <w:rsid w:val="00981D14"/>
    <w:rsid w:val="009D019B"/>
    <w:rsid w:val="009D15B7"/>
    <w:rsid w:val="009F15B4"/>
    <w:rsid w:val="00A373A1"/>
    <w:rsid w:val="00A44844"/>
    <w:rsid w:val="00A605CE"/>
    <w:rsid w:val="00A95018"/>
    <w:rsid w:val="00AA21FD"/>
    <w:rsid w:val="00AA5D00"/>
    <w:rsid w:val="00AB7EDE"/>
    <w:rsid w:val="00AD2491"/>
    <w:rsid w:val="00AD6108"/>
    <w:rsid w:val="00AF03E4"/>
    <w:rsid w:val="00B102E8"/>
    <w:rsid w:val="00B35E98"/>
    <w:rsid w:val="00B41AB8"/>
    <w:rsid w:val="00B623DB"/>
    <w:rsid w:val="00B66406"/>
    <w:rsid w:val="00B75C2B"/>
    <w:rsid w:val="00BA74CC"/>
    <w:rsid w:val="00BB2FBD"/>
    <w:rsid w:val="00BD76AD"/>
    <w:rsid w:val="00C03AC7"/>
    <w:rsid w:val="00CB11BC"/>
    <w:rsid w:val="00CD10ED"/>
    <w:rsid w:val="00CE7A05"/>
    <w:rsid w:val="00D14A76"/>
    <w:rsid w:val="00D35EB6"/>
    <w:rsid w:val="00D533AC"/>
    <w:rsid w:val="00D9651E"/>
    <w:rsid w:val="00DA68D7"/>
    <w:rsid w:val="00DB657D"/>
    <w:rsid w:val="00DC54F5"/>
    <w:rsid w:val="00DE1D17"/>
    <w:rsid w:val="00DE53D3"/>
    <w:rsid w:val="00E25459"/>
    <w:rsid w:val="00E34F3C"/>
    <w:rsid w:val="00E82CEB"/>
    <w:rsid w:val="00E959A3"/>
    <w:rsid w:val="00EA3BB0"/>
    <w:rsid w:val="00EB40E1"/>
    <w:rsid w:val="00EF0B6B"/>
    <w:rsid w:val="00F0796A"/>
    <w:rsid w:val="00F147A6"/>
    <w:rsid w:val="00F45C34"/>
    <w:rsid w:val="00F633CB"/>
    <w:rsid w:val="00F86591"/>
    <w:rsid w:val="00FB2994"/>
    <w:rsid w:val="00FE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BCDA20A"/>
  <w15:docId w15:val="{C6DF1142-0526-4405-A829-4A411CB61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E3E9B"/>
    <w:pPr>
      <w:spacing w:before="40"/>
    </w:pPr>
    <w:rPr>
      <w:rFonts w:ascii="Century Gothic" w:hAnsi="Century Gothic" w:cs="Century Gothic"/>
      <w:sz w:val="16"/>
      <w:szCs w:val="16"/>
      <w:lang w:eastAsia="en-US"/>
    </w:rPr>
  </w:style>
  <w:style w:type="paragraph" w:styleId="Nadpis1">
    <w:name w:val="heading 1"/>
    <w:basedOn w:val="body"/>
    <w:next w:val="Normln"/>
    <w:qFormat/>
    <w:rsid w:val="005E3E9B"/>
    <w:pPr>
      <w:jc w:val="center"/>
      <w:outlineLvl w:val="0"/>
    </w:pPr>
    <w:rPr>
      <w:rFonts w:cs="Times New Roman"/>
      <w:b/>
      <w:sz w:val="24"/>
      <w:szCs w:val="24"/>
      <w:lang w:val="en-US" w:eastAsia="en-US" w:bidi="ar-SA"/>
    </w:rPr>
  </w:style>
  <w:style w:type="paragraph" w:styleId="Nadpis2">
    <w:name w:val="heading 2"/>
    <w:basedOn w:val="Normln"/>
    <w:next w:val="Normln"/>
    <w:qFormat/>
    <w:rsid w:val="005E3E9B"/>
    <w:pPr>
      <w:spacing w:before="0"/>
      <w:jc w:val="center"/>
      <w:outlineLvl w:val="1"/>
    </w:pPr>
    <w:rPr>
      <w:rFonts w:cs="Times New Roman"/>
      <w:b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komente">
    <w:name w:val="annotation text"/>
    <w:basedOn w:val="Normln"/>
    <w:semiHidden/>
    <w:rsid w:val="005E3E9B"/>
    <w:rPr>
      <w:sz w:val="20"/>
      <w:szCs w:val="20"/>
    </w:rPr>
  </w:style>
  <w:style w:type="paragraph" w:styleId="Pedmtkomente">
    <w:name w:val="annotation subject"/>
    <w:basedOn w:val="Textkomente"/>
    <w:next w:val="Textkomente"/>
    <w:semiHidden/>
    <w:rsid w:val="005E3E9B"/>
    <w:rPr>
      <w:b/>
      <w:bCs/>
    </w:rPr>
  </w:style>
  <w:style w:type="paragraph" w:styleId="Textbubliny">
    <w:name w:val="Balloon Text"/>
    <w:basedOn w:val="Normln"/>
    <w:semiHidden/>
    <w:rsid w:val="005E3E9B"/>
    <w:rPr>
      <w:rFonts w:ascii="Tahoma" w:hAnsi="Tahoma" w:cs="Tahoma"/>
    </w:rPr>
  </w:style>
  <w:style w:type="character" w:customStyle="1" w:styleId="bodyChar">
    <w:name w:val="body Char"/>
    <w:basedOn w:val="Standardnpsmoodstavce"/>
    <w:link w:val="body"/>
    <w:locked/>
    <w:rsid w:val="005E3E9B"/>
    <w:rPr>
      <w:rFonts w:ascii="Century Gothic" w:hAnsi="Century Gothic" w:hint="default"/>
      <w:sz w:val="18"/>
      <w:lang w:val="cs-CZ" w:eastAsia="cs-CZ" w:bidi="cs-CZ"/>
    </w:rPr>
  </w:style>
  <w:style w:type="paragraph" w:customStyle="1" w:styleId="body">
    <w:name w:val="body"/>
    <w:basedOn w:val="Normln"/>
    <w:link w:val="bodyChar"/>
    <w:rsid w:val="005E3E9B"/>
    <w:pPr>
      <w:spacing w:before="0"/>
    </w:pPr>
    <w:rPr>
      <w:sz w:val="18"/>
      <w:szCs w:val="18"/>
      <w:lang w:eastAsia="cs-CZ" w:bidi="cs-CZ"/>
    </w:rPr>
  </w:style>
  <w:style w:type="character" w:customStyle="1" w:styleId="areacodefieldCharChar">
    <w:name w:val="area code field Char Char"/>
    <w:basedOn w:val="Standardnpsmoodstavce"/>
    <w:link w:val="areacodefield"/>
    <w:locked/>
    <w:rsid w:val="005E3E9B"/>
    <w:rPr>
      <w:rFonts w:ascii="Century Gothic" w:hAnsi="Century Gothic" w:hint="default"/>
      <w:color w:val="FFFFFF"/>
      <w:sz w:val="16"/>
      <w:szCs w:val="24"/>
      <w:lang w:val="cs-CZ" w:eastAsia="cs-CZ" w:bidi="cs-CZ"/>
    </w:rPr>
  </w:style>
  <w:style w:type="paragraph" w:customStyle="1" w:styleId="areacodefield">
    <w:name w:val="area code field"/>
    <w:basedOn w:val="Normln"/>
    <w:link w:val="areacodefieldCharChar"/>
    <w:rsid w:val="005E3E9B"/>
    <w:rPr>
      <w:color w:val="FFFFFF"/>
      <w:lang w:eastAsia="cs-CZ" w:bidi="cs-CZ"/>
    </w:rPr>
  </w:style>
  <w:style w:type="character" w:styleId="Odkaznakoment">
    <w:name w:val="annotation reference"/>
    <w:basedOn w:val="Standardnpsmoodstavce"/>
    <w:semiHidden/>
    <w:rsid w:val="005E3E9B"/>
    <w:rPr>
      <w:sz w:val="16"/>
      <w:szCs w:val="16"/>
    </w:rPr>
  </w:style>
  <w:style w:type="table" w:styleId="Mkatabulky">
    <w:name w:val="Table Grid"/>
    <w:basedOn w:val="Normlntabulka"/>
    <w:rsid w:val="005E3E9B"/>
    <w:rPr>
      <w:rFonts w:ascii="Century Gothic" w:hAnsi="Century Gothic"/>
      <w:sz w:val="16"/>
      <w:szCs w:val="16"/>
    </w:rPr>
    <w:tblPr/>
  </w:style>
  <w:style w:type="character" w:styleId="Hypertextovodkaz">
    <w:name w:val="Hyperlink"/>
    <w:basedOn w:val="Standardnpsmoodstavce"/>
    <w:uiPriority w:val="99"/>
    <w:unhideWhenUsed/>
    <w:rsid w:val="005836F2"/>
    <w:rPr>
      <w:i w:val="0"/>
      <w:iCs w:val="0"/>
      <w:smallCaps w:val="0"/>
      <w:color w:val="035D8A"/>
      <w:sz w:val="24"/>
      <w:szCs w:val="24"/>
      <w:u w:val="single"/>
    </w:rPr>
  </w:style>
  <w:style w:type="character" w:styleId="Siln">
    <w:name w:val="Strong"/>
    <w:basedOn w:val="Standardnpsmoodstavce"/>
    <w:uiPriority w:val="22"/>
    <w:qFormat/>
    <w:rsid w:val="005836F2"/>
    <w:rPr>
      <w:b/>
      <w:bCs/>
    </w:rPr>
  </w:style>
  <w:style w:type="paragraph" w:styleId="Zhlav">
    <w:name w:val="header"/>
    <w:basedOn w:val="Normln"/>
    <w:link w:val="ZhlavChar"/>
    <w:rsid w:val="00142BA4"/>
    <w:pPr>
      <w:tabs>
        <w:tab w:val="center" w:pos="4536"/>
        <w:tab w:val="right" w:pos="9072"/>
      </w:tabs>
      <w:spacing w:before="0"/>
    </w:pPr>
  </w:style>
  <w:style w:type="character" w:customStyle="1" w:styleId="ZhlavChar">
    <w:name w:val="Záhlaví Char"/>
    <w:basedOn w:val="Standardnpsmoodstavce"/>
    <w:link w:val="Zhlav"/>
    <w:rsid w:val="00142BA4"/>
    <w:rPr>
      <w:rFonts w:ascii="Century Gothic" w:hAnsi="Century Gothic" w:cs="Century Gothic"/>
      <w:sz w:val="16"/>
      <w:szCs w:val="16"/>
      <w:lang w:eastAsia="en-US"/>
    </w:rPr>
  </w:style>
  <w:style w:type="paragraph" w:styleId="Zpat">
    <w:name w:val="footer"/>
    <w:basedOn w:val="Normln"/>
    <w:link w:val="ZpatChar"/>
    <w:rsid w:val="00142BA4"/>
    <w:pPr>
      <w:tabs>
        <w:tab w:val="center" w:pos="4536"/>
        <w:tab w:val="right" w:pos="9072"/>
      </w:tabs>
      <w:spacing w:before="0"/>
    </w:pPr>
  </w:style>
  <w:style w:type="character" w:customStyle="1" w:styleId="ZpatChar">
    <w:name w:val="Zápatí Char"/>
    <w:basedOn w:val="Standardnpsmoodstavce"/>
    <w:link w:val="Zpat"/>
    <w:rsid w:val="00142BA4"/>
    <w:rPr>
      <w:rFonts w:ascii="Century Gothic" w:hAnsi="Century Gothic" w:cs="Century Gothic"/>
      <w:sz w:val="16"/>
      <w:szCs w:val="16"/>
      <w:lang w:eastAsia="en-US"/>
    </w:rPr>
  </w:style>
  <w:style w:type="paragraph" w:customStyle="1" w:styleId="Default">
    <w:name w:val="Default"/>
    <w:rsid w:val="00142BA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tc.vystava@seznam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dana\AppData\Roaming\Microsoft\&#352;ablony\Kontaktn&#237;%20a%20zdravotn&#237;%20informace%20o%20d&#237;t&#283;ti%20pro%20p&#345;&#237;pad%20nouze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CF9092-A398-415D-BB75-79772D81B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Kontaktní a zdravotní informace o dítěti pro případ nouze.dot</Template>
  <TotalTime>61</TotalTime>
  <Pages>1</Pages>
  <Words>262</Words>
  <Characters>1550</Characters>
  <Application>Microsoft Office Word</Application>
  <DocSecurity>0</DocSecurity>
  <Lines>12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Sojková Radana</dc:creator>
  <cp:lastModifiedBy>Radana Sojková</cp:lastModifiedBy>
  <cp:revision>29</cp:revision>
  <cp:lastPrinted>2026-05-21T15:08:00Z</cp:lastPrinted>
  <dcterms:created xsi:type="dcterms:W3CDTF">2020-05-20T09:43:00Z</dcterms:created>
  <dcterms:modified xsi:type="dcterms:W3CDTF">2026-05-21T15:08:00Z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TC010184101029</vt:lpwstr>
  </property>
</Properties>
</file>